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D5989F5" w:rsidR="00B105B5" w:rsidRPr="000462E3" w:rsidRDefault="00FC693F" w:rsidP="00D8185A">
      <w:pPr>
        <w:rPr>
          <w:rFonts w:eastAsiaTheme="minorEastAsia"/>
          <w:b/>
          <w:color w:val="000000" w:themeColor="text1"/>
          <w:sz w:val="32"/>
          <w:lang w:val="en-US" w:eastAsia="ja-JP"/>
        </w:rPr>
      </w:pPr>
      <w:r w:rsidRPr="000462E3">
        <w:rPr>
          <w:rFonts w:cs="Tahoma"/>
          <w:b/>
          <w:bCs/>
          <w:noProof/>
          <w:color w:val="000000" w:themeColor="text1"/>
          <w:sz w:val="96"/>
          <w:szCs w:val="96"/>
        </w:rPr>
        <w:drawing>
          <wp:anchor distT="0" distB="0" distL="114300" distR="114300" simplePos="0" relativeHeight="251659264" behindDoc="1" locked="0" layoutInCell="1" hidden="0" allowOverlap="1" wp14:anchorId="0B8EC466" wp14:editId="7550D4D2">
            <wp:simplePos x="0" y="0"/>
            <wp:positionH relativeFrom="column">
              <wp:posOffset>-586205</wp:posOffset>
            </wp:positionH>
            <wp:positionV relativeFrom="paragraph">
              <wp:posOffset>0</wp:posOffset>
            </wp:positionV>
            <wp:extent cx="5093970" cy="2057400"/>
            <wp:effectExtent l="0" t="0" r="0" b="0"/>
            <wp:wrapTight wrapText="bothSides">
              <wp:wrapPolygon edited="0">
                <wp:start x="5654" y="0"/>
                <wp:lineTo x="2693" y="533"/>
                <wp:lineTo x="2477" y="667"/>
                <wp:lineTo x="2316" y="6400"/>
                <wp:lineTo x="0" y="6933"/>
                <wp:lineTo x="0" y="8267"/>
                <wp:lineTo x="2046" y="8533"/>
                <wp:lineTo x="0" y="9733"/>
                <wp:lineTo x="0" y="13867"/>
                <wp:lineTo x="2316" y="14933"/>
                <wp:lineTo x="2477" y="20400"/>
                <wp:lineTo x="3770" y="21333"/>
                <wp:lineTo x="5547" y="21467"/>
                <wp:lineTo x="7432" y="21467"/>
                <wp:lineTo x="9263" y="21333"/>
                <wp:lineTo x="10609" y="20400"/>
                <wp:lineTo x="10663" y="14933"/>
                <wp:lineTo x="13517" y="14933"/>
                <wp:lineTo x="17556" y="13733"/>
                <wp:lineTo x="17610" y="12800"/>
                <wp:lineTo x="19602" y="10800"/>
                <wp:lineTo x="19710" y="9733"/>
                <wp:lineTo x="18848" y="9467"/>
                <wp:lineTo x="10932" y="8533"/>
                <wp:lineTo x="21541" y="8000"/>
                <wp:lineTo x="21541" y="6667"/>
                <wp:lineTo x="10663" y="6400"/>
                <wp:lineTo x="10663" y="800"/>
                <wp:lineTo x="10232" y="400"/>
                <wp:lineTo x="7324" y="0"/>
                <wp:lineTo x="5654" y="0"/>
              </wp:wrapPolygon>
            </wp:wrapTight>
            <wp:docPr id="14" name="image1.pn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93970" cy="2057400"/>
                    </a:xfrm>
                    <a:prstGeom prst="rect">
                      <a:avLst/>
                    </a:prstGeom>
                    <a:ln/>
                  </pic:spPr>
                </pic:pic>
              </a:graphicData>
            </a:graphic>
            <wp14:sizeRelH relativeFrom="margin">
              <wp14:pctWidth>0</wp14:pctWidth>
            </wp14:sizeRelH>
            <wp14:sizeRelV relativeFrom="margin">
              <wp14:pctHeight>0</wp14:pctHeight>
            </wp14:sizeRelV>
          </wp:anchor>
        </w:drawing>
      </w:r>
    </w:p>
    <w:p w14:paraId="6086DDC5" w14:textId="7A535EAA" w:rsidR="00B105B5" w:rsidRPr="000462E3" w:rsidRDefault="00B105B5" w:rsidP="00D8185A">
      <w:pPr>
        <w:rPr>
          <w:rFonts w:eastAsiaTheme="minorEastAsia"/>
          <w:b/>
          <w:color w:val="000000" w:themeColor="text1"/>
          <w:sz w:val="32"/>
          <w:lang w:val="en-US" w:eastAsia="ja-JP"/>
        </w:rPr>
      </w:pPr>
    </w:p>
    <w:p w14:paraId="30F6BD9D" w14:textId="4C3293F6" w:rsidR="00B105B5" w:rsidRPr="000462E3" w:rsidRDefault="00B105B5" w:rsidP="00D8185A">
      <w:pPr>
        <w:rPr>
          <w:rFonts w:eastAsiaTheme="minorEastAsia"/>
          <w:b/>
          <w:color w:val="000000" w:themeColor="text1"/>
          <w:sz w:val="32"/>
          <w:lang w:val="en-US" w:eastAsia="ja-JP"/>
        </w:rPr>
      </w:pPr>
    </w:p>
    <w:p w14:paraId="04D4EADC" w14:textId="77777777" w:rsidR="00B105B5" w:rsidRPr="000462E3" w:rsidRDefault="00B105B5" w:rsidP="00D8185A">
      <w:pPr>
        <w:rPr>
          <w:rFonts w:eastAsiaTheme="minorEastAsia"/>
          <w:b/>
          <w:color w:val="000000" w:themeColor="text1"/>
          <w:sz w:val="32"/>
          <w:lang w:val="en-US" w:eastAsia="ja-JP"/>
        </w:rPr>
      </w:pPr>
    </w:p>
    <w:p w14:paraId="77429D96" w14:textId="0128658F" w:rsidR="00B105B5" w:rsidRPr="000462E3" w:rsidRDefault="00B105B5" w:rsidP="00D8185A">
      <w:pPr>
        <w:rPr>
          <w:rFonts w:eastAsiaTheme="minorEastAsia"/>
          <w:b/>
          <w:color w:val="000000" w:themeColor="text1"/>
          <w:sz w:val="32"/>
          <w:lang w:val="en-US" w:eastAsia="ja-JP"/>
        </w:rPr>
      </w:pPr>
    </w:p>
    <w:p w14:paraId="51A46F03" w14:textId="548A7262" w:rsidR="00B105B5" w:rsidRPr="000462E3" w:rsidRDefault="00B105B5" w:rsidP="00D8185A">
      <w:pPr>
        <w:rPr>
          <w:rFonts w:eastAsiaTheme="minorEastAsia"/>
          <w:b/>
          <w:color w:val="000000" w:themeColor="text1"/>
          <w:sz w:val="32"/>
          <w:lang w:val="en-US" w:eastAsia="ja-JP"/>
        </w:rPr>
      </w:pPr>
    </w:p>
    <w:p w14:paraId="17DC3F77" w14:textId="656FFDFA" w:rsidR="0069543F" w:rsidRPr="00BF710B" w:rsidRDefault="00544F0F" w:rsidP="0069543F">
      <w:pPr>
        <w:jc w:val="center"/>
        <w:rPr>
          <w:rFonts w:ascii="Calibri" w:hAnsi="Calibri" w:cs="Calibri"/>
          <w:b/>
          <w:bCs/>
          <w:sz w:val="72"/>
          <w:szCs w:val="72"/>
        </w:rPr>
      </w:pPr>
      <w:bookmarkStart w:id="0" w:name="_Peafowl_and_the"/>
      <w:bookmarkStart w:id="1" w:name="_Section_1"/>
      <w:bookmarkStart w:id="2" w:name="_Legislative_framework"/>
      <w:bookmarkStart w:id="3" w:name="_Legal_framework"/>
      <w:bookmarkEnd w:id="0"/>
      <w:bookmarkEnd w:id="1"/>
      <w:bookmarkEnd w:id="2"/>
      <w:bookmarkEnd w:id="3"/>
      <w:r>
        <w:rPr>
          <w:rFonts w:ascii="Calibri" w:hAnsi="Calibri" w:cs="Calibri"/>
          <w:b/>
          <w:bCs/>
          <w:sz w:val="72"/>
          <w:szCs w:val="72"/>
        </w:rPr>
        <w:t>Adverse Weather</w:t>
      </w:r>
      <w:r w:rsidR="0069543F" w:rsidRPr="00BF710B">
        <w:rPr>
          <w:rFonts w:ascii="Calibri" w:hAnsi="Calibri" w:cs="Calibri"/>
          <w:b/>
          <w:bCs/>
          <w:sz w:val="72"/>
          <w:szCs w:val="72"/>
        </w:rPr>
        <w:t xml:space="preserve"> Policy</w:t>
      </w:r>
    </w:p>
    <w:p w14:paraId="777B797D" w14:textId="77777777" w:rsidR="0069543F" w:rsidRPr="00F778A4" w:rsidRDefault="0069543F" w:rsidP="0069543F">
      <w:pPr>
        <w:ind w:left="720"/>
        <w:jc w:val="center"/>
        <w:rPr>
          <w:rFonts w:ascii="Calibri" w:hAnsi="Calibri" w:cs="Calibri"/>
          <w:b/>
          <w:bCs/>
          <w:sz w:val="96"/>
          <w:szCs w:val="96"/>
        </w:rPr>
      </w:pPr>
    </w:p>
    <w:p w14:paraId="56F0B8A1" w14:textId="77777777" w:rsidR="0069543F" w:rsidRPr="00F778A4" w:rsidRDefault="0069543F" w:rsidP="0069543F">
      <w:pPr>
        <w:ind w:left="720"/>
        <w:jc w:val="center"/>
        <w:rPr>
          <w:rFonts w:ascii="Calibri" w:hAnsi="Calibri" w:cs="Calibri"/>
          <w:b/>
          <w:bCs/>
          <w:sz w:val="72"/>
          <w:szCs w:val="72"/>
        </w:rPr>
      </w:pPr>
      <w:r w:rsidRPr="00F778A4">
        <w:rPr>
          <w:rFonts w:ascii="Calibri" w:hAnsi="Calibri" w:cs="Calibri"/>
          <w:b/>
          <w:sz w:val="36"/>
        </w:rPr>
        <w:t>Issued by: Amy Harrison (Business Manager)</w:t>
      </w:r>
    </w:p>
    <w:p w14:paraId="6BE7DB04" w14:textId="66A67B95" w:rsidR="0069543F" w:rsidRPr="00BF710B" w:rsidRDefault="0069543F" w:rsidP="0069543F">
      <w:pPr>
        <w:jc w:val="center"/>
        <w:rPr>
          <w:rFonts w:ascii="Calibri" w:hAnsi="Calibri" w:cs="Calibri"/>
          <w:b/>
          <w:sz w:val="32"/>
          <w:szCs w:val="32"/>
        </w:rPr>
      </w:pPr>
      <w:r w:rsidRPr="00F778A4">
        <w:rPr>
          <w:rFonts w:ascii="Calibri" w:hAnsi="Calibri" w:cs="Calibri"/>
          <w:b/>
          <w:sz w:val="36"/>
        </w:rPr>
        <w:t xml:space="preserve">Issue Date: </w:t>
      </w:r>
      <w:r w:rsidR="00D55FF2">
        <w:rPr>
          <w:rFonts w:ascii="Calibri" w:hAnsi="Calibri" w:cs="Calibri"/>
          <w:bCs/>
          <w:sz w:val="36"/>
        </w:rPr>
        <w:t>19/02/2023</w:t>
      </w:r>
    </w:p>
    <w:p w14:paraId="38CA2330" w14:textId="77777777" w:rsidR="0069543F" w:rsidRDefault="0069543F" w:rsidP="0069543F">
      <w:pPr>
        <w:jc w:val="center"/>
        <w:rPr>
          <w:rFonts w:ascii="Calibri" w:hAnsi="Calibri" w:cs="Calibri"/>
          <w:b/>
          <w:sz w:val="32"/>
          <w:szCs w:val="32"/>
        </w:rPr>
      </w:pPr>
    </w:p>
    <w:p w14:paraId="30253BDD" w14:textId="6F505D9D" w:rsidR="0069543F" w:rsidRPr="0069543F" w:rsidRDefault="0069543F" w:rsidP="0069543F">
      <w:pPr>
        <w:jc w:val="center"/>
        <w:rPr>
          <w:rFonts w:ascii="Calibri" w:hAnsi="Calibri" w:cs="Calibri"/>
          <w:b/>
          <w:sz w:val="32"/>
          <w:szCs w:val="32"/>
        </w:rPr>
      </w:pPr>
      <w:r w:rsidRPr="00BF710B">
        <w:rPr>
          <w:rFonts w:ascii="Calibri" w:hAnsi="Calibri" w:cs="Calibri"/>
          <w:b/>
          <w:sz w:val="32"/>
          <w:szCs w:val="32"/>
        </w:rPr>
        <w:t xml:space="preserve">Policy Number: </w:t>
      </w:r>
      <w:r w:rsidR="00544F0F">
        <w:rPr>
          <w:rFonts w:ascii="Calibri" w:hAnsi="Calibri"/>
          <w:sz w:val="32"/>
          <w:szCs w:val="32"/>
        </w:rPr>
        <w:t>HS</w:t>
      </w:r>
      <w:r w:rsidRPr="00BF710B">
        <w:rPr>
          <w:rFonts w:ascii="Calibri" w:hAnsi="Calibri"/>
          <w:sz w:val="32"/>
          <w:szCs w:val="32"/>
        </w:rPr>
        <w:t>-0</w:t>
      </w:r>
      <w:r w:rsidR="00544F0F">
        <w:rPr>
          <w:rFonts w:ascii="Calibri" w:hAnsi="Calibri"/>
          <w:sz w:val="32"/>
          <w:szCs w:val="32"/>
        </w:rPr>
        <w:t>15</w:t>
      </w:r>
      <w:r w:rsidRPr="00BF710B">
        <w:rPr>
          <w:rFonts w:ascii="Calibri" w:hAnsi="Calibri"/>
          <w:sz w:val="32"/>
          <w:szCs w:val="32"/>
        </w:rPr>
        <w:t>v</w:t>
      </w:r>
      <w:r w:rsidR="00544F0F">
        <w:rPr>
          <w:rFonts w:ascii="Calibri" w:hAnsi="Calibri"/>
          <w:sz w:val="32"/>
          <w:szCs w:val="32"/>
        </w:rPr>
        <w:t>1</w:t>
      </w:r>
    </w:p>
    <w:p w14:paraId="273B96F4" w14:textId="77777777" w:rsidR="00544F0F" w:rsidRDefault="00544F0F">
      <w:pPr>
        <w:rPr>
          <w:rFonts w:ascii="Calibri" w:hAnsi="Calibri" w:cs="Calibri"/>
          <w:b/>
          <w:sz w:val="32"/>
        </w:rPr>
      </w:pPr>
      <w:r>
        <w:rPr>
          <w:rFonts w:ascii="Calibri" w:hAnsi="Calibri" w:cs="Calibri"/>
          <w:b/>
          <w:sz w:val="32"/>
        </w:rPr>
        <w:br w:type="page"/>
      </w:r>
    </w:p>
    <w:p w14:paraId="542336AF" w14:textId="77777777" w:rsidR="00544F0F" w:rsidRDefault="00A87F5E" w:rsidP="00544F0F">
      <w:r w:rsidRPr="00A87F5E">
        <w:rPr>
          <w:rFonts w:cstheme="minorHAnsi"/>
          <w:color w:val="000000" w:themeColor="text1"/>
          <w:szCs w:val="32"/>
        </w:rPr>
        <w:lastRenderedPageBreak/>
        <w:t xml:space="preserve"> </w:t>
      </w:r>
      <w:r w:rsidR="00544F0F" w:rsidRPr="00F3505B">
        <w:rPr>
          <w:b/>
          <w:bCs/>
          <w:sz w:val="32"/>
          <w:szCs w:val="32"/>
        </w:rPr>
        <w:t>Contents:</w:t>
      </w:r>
    </w:p>
    <w:p w14:paraId="65F5B1C9" w14:textId="77777777" w:rsidR="00544F0F" w:rsidRDefault="00544F0F" w:rsidP="00544F0F">
      <w:hyperlink w:anchor="Statementofintent" w:history="1">
        <w:r w:rsidRPr="003E4E07">
          <w:rPr>
            <w:rStyle w:val="Hyperlink"/>
          </w:rPr>
          <w:t>Statement of intent</w:t>
        </w:r>
      </w:hyperlink>
      <w:r>
        <w:t xml:space="preserve"> </w:t>
      </w:r>
    </w:p>
    <w:p w14:paraId="1DB26089" w14:textId="556559CE" w:rsidR="00544F0F" w:rsidRDefault="00544F0F" w:rsidP="00544F0F">
      <w:pPr>
        <w:pStyle w:val="ListParagraph"/>
        <w:numPr>
          <w:ilvl w:val="0"/>
          <w:numId w:val="64"/>
        </w:numPr>
        <w:spacing w:after="0" w:line="360" w:lineRule="auto"/>
        <w:jc w:val="both"/>
        <w:rPr>
          <w:rFonts w:cs="Arial"/>
          <w:color w:val="000000" w:themeColor="text1"/>
        </w:rPr>
      </w:pPr>
      <w:hyperlink w:anchor="legalframework" w:history="1">
        <w:r w:rsidRPr="003E4E07">
          <w:rPr>
            <w:rStyle w:val="Hyperlink"/>
            <w:rFonts w:cs="Arial"/>
          </w:rPr>
          <w:t>Legal framework</w:t>
        </w:r>
      </w:hyperlink>
    </w:p>
    <w:p w14:paraId="5F2E2C8D" w14:textId="7DEC6058" w:rsidR="00544F0F" w:rsidRDefault="00544F0F" w:rsidP="00544F0F">
      <w:pPr>
        <w:pStyle w:val="ListParagraph"/>
        <w:numPr>
          <w:ilvl w:val="0"/>
          <w:numId w:val="64"/>
        </w:numPr>
        <w:spacing w:after="0" w:line="360" w:lineRule="auto"/>
        <w:jc w:val="both"/>
        <w:rPr>
          <w:rFonts w:cs="Arial"/>
          <w:color w:val="000000" w:themeColor="text1"/>
        </w:rPr>
      </w:pPr>
      <w:hyperlink w:anchor="rolesandresponsibilities" w:history="1">
        <w:r w:rsidRPr="003E4E07">
          <w:rPr>
            <w:rStyle w:val="Hyperlink"/>
            <w:rFonts w:cs="Arial"/>
          </w:rPr>
          <w:t>Roles and responsibilities</w:t>
        </w:r>
      </w:hyperlink>
      <w:r>
        <w:rPr>
          <w:rFonts w:cs="Arial"/>
          <w:color w:val="000000" w:themeColor="text1"/>
        </w:rPr>
        <w:t xml:space="preserve"> </w:t>
      </w:r>
    </w:p>
    <w:p w14:paraId="097013B0" w14:textId="5D8622A8" w:rsidR="00544F0F" w:rsidRDefault="00544F0F" w:rsidP="00544F0F">
      <w:pPr>
        <w:pStyle w:val="ListParagraph"/>
        <w:numPr>
          <w:ilvl w:val="0"/>
          <w:numId w:val="64"/>
        </w:numPr>
        <w:spacing w:after="0" w:line="360" w:lineRule="auto"/>
        <w:jc w:val="both"/>
        <w:rPr>
          <w:rFonts w:cs="Arial"/>
          <w:color w:val="000000" w:themeColor="text1"/>
        </w:rPr>
      </w:pPr>
      <w:hyperlink w:anchor="_[Updated]_School_closure" w:history="1">
        <w:r w:rsidRPr="00C02855">
          <w:rPr>
            <w:rStyle w:val="Hyperlink"/>
            <w:rFonts w:cs="Arial"/>
          </w:rPr>
          <w:t>School closure</w:t>
        </w:r>
      </w:hyperlink>
    </w:p>
    <w:p w14:paraId="2BB00115" w14:textId="17561C3E" w:rsidR="00544F0F" w:rsidRDefault="00544F0F" w:rsidP="00544F0F">
      <w:pPr>
        <w:pStyle w:val="ListParagraph"/>
        <w:numPr>
          <w:ilvl w:val="0"/>
          <w:numId w:val="64"/>
        </w:numPr>
        <w:spacing w:after="0" w:line="360" w:lineRule="auto"/>
        <w:jc w:val="both"/>
        <w:rPr>
          <w:rFonts w:cs="Arial"/>
          <w:color w:val="000000" w:themeColor="text1"/>
        </w:rPr>
      </w:pPr>
      <w:hyperlink w:anchor="remainingopeninadverseweatherconditions" w:history="1">
        <w:r w:rsidRPr="003E4E07">
          <w:rPr>
            <w:rStyle w:val="Hyperlink"/>
            <w:rFonts w:cs="Arial"/>
          </w:rPr>
          <w:t>Remaining open in adverse weather conditions</w:t>
        </w:r>
      </w:hyperlink>
    </w:p>
    <w:p w14:paraId="1A265AAC" w14:textId="77777777" w:rsidR="00544F0F" w:rsidRDefault="00544F0F" w:rsidP="00544F0F">
      <w:pPr>
        <w:pStyle w:val="ListParagraph"/>
        <w:numPr>
          <w:ilvl w:val="0"/>
          <w:numId w:val="64"/>
        </w:numPr>
        <w:spacing w:after="0" w:line="360" w:lineRule="auto"/>
        <w:jc w:val="both"/>
        <w:rPr>
          <w:rFonts w:cs="Arial"/>
          <w:color w:val="000000" w:themeColor="text1"/>
        </w:rPr>
      </w:pPr>
      <w:hyperlink w:anchor="proceduresforgritting" w:history="1">
        <w:r w:rsidRPr="003E4E07">
          <w:rPr>
            <w:rStyle w:val="Hyperlink"/>
            <w:rFonts w:cs="Arial"/>
          </w:rPr>
          <w:t>Procedures for gritting</w:t>
        </w:r>
      </w:hyperlink>
    </w:p>
    <w:p w14:paraId="4C713C5E" w14:textId="7DB802F3" w:rsidR="00544F0F" w:rsidRDefault="00544F0F" w:rsidP="00544F0F">
      <w:pPr>
        <w:pStyle w:val="ListParagraph"/>
        <w:numPr>
          <w:ilvl w:val="0"/>
          <w:numId w:val="64"/>
        </w:numPr>
        <w:spacing w:after="0" w:line="360" w:lineRule="auto"/>
        <w:jc w:val="both"/>
        <w:rPr>
          <w:rFonts w:cs="Arial"/>
          <w:color w:val="000000" w:themeColor="text1"/>
        </w:rPr>
      </w:pPr>
      <w:r>
        <w:fldChar w:fldCharType="begin"/>
      </w:r>
      <w:r>
        <w:instrText>HYPERLINK \l "healthandsafety"</w:instrText>
      </w:r>
      <w:r>
        <w:fldChar w:fldCharType="separate"/>
      </w:r>
      <w:r w:rsidRPr="003E4E07">
        <w:rPr>
          <w:rStyle w:val="Hyperlink"/>
          <w:rFonts w:cs="Arial"/>
        </w:rPr>
        <w:t>Health and safety</w:t>
      </w:r>
      <w:r>
        <w:rPr>
          <w:rStyle w:val="Hyperlink"/>
          <w:rFonts w:cs="Arial"/>
        </w:rPr>
        <w:fldChar w:fldCharType="end"/>
      </w:r>
    </w:p>
    <w:p w14:paraId="2F25D1B8" w14:textId="7E2A2A6D" w:rsidR="00544F0F" w:rsidRDefault="00544F0F" w:rsidP="00544F0F">
      <w:pPr>
        <w:pStyle w:val="ListParagraph"/>
        <w:numPr>
          <w:ilvl w:val="0"/>
          <w:numId w:val="64"/>
        </w:numPr>
        <w:spacing w:after="0" w:line="360" w:lineRule="auto"/>
        <w:jc w:val="both"/>
        <w:rPr>
          <w:rFonts w:cs="Arial"/>
          <w:color w:val="000000" w:themeColor="text1"/>
        </w:rPr>
      </w:pPr>
      <w:hyperlink w:anchor="attendance" w:history="1">
        <w:r w:rsidRPr="003E4E07">
          <w:rPr>
            <w:rStyle w:val="Hyperlink"/>
            <w:rFonts w:cs="Arial"/>
          </w:rPr>
          <w:t>Attendance</w:t>
        </w:r>
      </w:hyperlink>
    </w:p>
    <w:p w14:paraId="58EB4514" w14:textId="77777777" w:rsidR="00544F0F" w:rsidRDefault="00544F0F" w:rsidP="00544F0F">
      <w:pPr>
        <w:pStyle w:val="ListParagraph"/>
        <w:numPr>
          <w:ilvl w:val="0"/>
          <w:numId w:val="64"/>
        </w:numPr>
        <w:spacing w:after="0" w:line="360" w:lineRule="auto"/>
        <w:jc w:val="both"/>
        <w:rPr>
          <w:rFonts w:cs="Arial"/>
          <w:color w:val="000000" w:themeColor="text1"/>
        </w:rPr>
      </w:pPr>
      <w:hyperlink w:anchor="examdisruption" w:history="1">
        <w:r w:rsidRPr="003E4E07">
          <w:rPr>
            <w:rStyle w:val="Hyperlink"/>
            <w:rFonts w:cs="Arial"/>
          </w:rPr>
          <w:t>Exam disruption</w:t>
        </w:r>
      </w:hyperlink>
    </w:p>
    <w:p w14:paraId="54C5E3CF" w14:textId="223C1C95" w:rsidR="00544F0F" w:rsidRDefault="00544F0F" w:rsidP="00544F0F">
      <w:pPr>
        <w:pStyle w:val="ListParagraph"/>
        <w:numPr>
          <w:ilvl w:val="0"/>
          <w:numId w:val="64"/>
        </w:numPr>
        <w:spacing w:after="0" w:line="360" w:lineRule="auto"/>
        <w:jc w:val="both"/>
        <w:rPr>
          <w:rFonts w:cs="Arial"/>
          <w:color w:val="000000" w:themeColor="text1"/>
        </w:rPr>
      </w:pPr>
      <w:hyperlink w:anchor="clothing" w:history="1">
        <w:r w:rsidRPr="003E4E07">
          <w:rPr>
            <w:rStyle w:val="Hyperlink"/>
            <w:rFonts w:cs="Arial"/>
          </w:rPr>
          <w:t>Clothing</w:t>
        </w:r>
      </w:hyperlink>
    </w:p>
    <w:p w14:paraId="46C16A58" w14:textId="77777777" w:rsidR="00544F0F" w:rsidRDefault="00544F0F" w:rsidP="00544F0F">
      <w:pPr>
        <w:pStyle w:val="ListParagraph"/>
        <w:numPr>
          <w:ilvl w:val="0"/>
          <w:numId w:val="64"/>
        </w:numPr>
        <w:spacing w:after="0" w:line="360" w:lineRule="auto"/>
        <w:jc w:val="both"/>
        <w:rPr>
          <w:rFonts w:cs="Arial"/>
          <w:color w:val="000000" w:themeColor="text1"/>
        </w:rPr>
      </w:pPr>
      <w:hyperlink w:anchor="emergencyplan" w:history="1">
        <w:r w:rsidRPr="003E4E07">
          <w:rPr>
            <w:rStyle w:val="Hyperlink"/>
            <w:rFonts w:cs="Arial"/>
          </w:rPr>
          <w:t>Emergency plan</w:t>
        </w:r>
      </w:hyperlink>
    </w:p>
    <w:p w14:paraId="05198C43" w14:textId="77777777" w:rsidR="00544F0F" w:rsidRPr="007F0490" w:rsidRDefault="00544F0F" w:rsidP="00544F0F">
      <w:pPr>
        <w:pStyle w:val="ListParagraph"/>
        <w:numPr>
          <w:ilvl w:val="0"/>
          <w:numId w:val="64"/>
        </w:numPr>
        <w:spacing w:after="0" w:line="360" w:lineRule="auto"/>
        <w:jc w:val="both"/>
        <w:rPr>
          <w:rFonts w:cs="Arial"/>
          <w:color w:val="000000" w:themeColor="text1"/>
        </w:rPr>
      </w:pPr>
      <w:hyperlink w:anchor="monitoringandreview" w:history="1">
        <w:r w:rsidRPr="003E4E07">
          <w:rPr>
            <w:rStyle w:val="Hyperlink"/>
            <w:rFonts w:cs="Arial"/>
          </w:rPr>
          <w:t>Monitoring and review</w:t>
        </w:r>
      </w:hyperlink>
    </w:p>
    <w:p w14:paraId="40269518" w14:textId="77777777" w:rsidR="00544F0F" w:rsidRPr="00297938" w:rsidRDefault="00544F0F" w:rsidP="00544F0F">
      <w:pPr>
        <w:spacing w:after="0"/>
        <w:rPr>
          <w:rFonts w:cs="Arial"/>
        </w:rPr>
      </w:pPr>
    </w:p>
    <w:p w14:paraId="2332A0BF" w14:textId="77777777" w:rsidR="00544F0F" w:rsidRPr="00F165AD" w:rsidRDefault="00544F0F" w:rsidP="00544F0F">
      <w:pPr>
        <w:rPr>
          <w:rFonts w:cs="Arial"/>
          <w:sz w:val="32"/>
          <w:szCs w:val="32"/>
        </w:rPr>
      </w:pPr>
      <w:r w:rsidRPr="00F165AD">
        <w:rPr>
          <w:rFonts w:cs="Arial"/>
          <w:sz w:val="32"/>
          <w:szCs w:val="32"/>
        </w:rPr>
        <w:br w:type="page"/>
      </w:r>
      <w:bookmarkStart w:id="4" w:name="_Statement_of_Intent"/>
      <w:bookmarkEnd w:id="4"/>
    </w:p>
    <w:p w14:paraId="684D8FDC" w14:textId="77777777" w:rsidR="00544F0F" w:rsidRPr="005C66C1" w:rsidRDefault="00544F0F" w:rsidP="00544F0F">
      <w:pPr>
        <w:rPr>
          <w:color w:val="000000" w:themeColor="text1"/>
          <w:sz w:val="28"/>
          <w:szCs w:val="28"/>
        </w:rPr>
      </w:pPr>
      <w:bookmarkStart w:id="5" w:name="_Statement_of_intent_1"/>
      <w:bookmarkStart w:id="6" w:name="Statementofintent"/>
      <w:bookmarkEnd w:id="5"/>
      <w:r w:rsidRPr="00BF3F57">
        <w:rPr>
          <w:b/>
          <w:bCs/>
          <w:sz w:val="28"/>
          <w:szCs w:val="28"/>
        </w:rPr>
        <w:lastRenderedPageBreak/>
        <w:t>Statement of inte</w:t>
      </w:r>
      <w:r w:rsidRPr="005C66C1">
        <w:rPr>
          <w:b/>
          <w:bCs/>
          <w:color w:val="000000" w:themeColor="text1"/>
          <w:sz w:val="28"/>
          <w:szCs w:val="28"/>
        </w:rPr>
        <w:t>nt</w:t>
      </w:r>
    </w:p>
    <w:bookmarkEnd w:id="6"/>
    <w:p w14:paraId="0294C7E9" w14:textId="7E390F6A" w:rsidR="00544F0F" w:rsidRPr="00685B33" w:rsidRDefault="00544F0F" w:rsidP="00544F0F">
      <w:pPr>
        <w:rPr>
          <w:bCs/>
        </w:rPr>
      </w:pPr>
      <w:r w:rsidRPr="005C66C1">
        <w:rPr>
          <w:color w:val="000000" w:themeColor="text1"/>
        </w:rPr>
        <w:t xml:space="preserve">It is the aim of </w:t>
      </w:r>
      <w:r w:rsidR="005C66C1" w:rsidRPr="005C66C1">
        <w:rPr>
          <w:color w:val="000000" w:themeColor="text1"/>
        </w:rPr>
        <w:t>LS-TEN</w:t>
      </w:r>
      <w:r w:rsidRPr="005C66C1">
        <w:rPr>
          <w:color w:val="000000" w:themeColor="text1"/>
        </w:rPr>
        <w:t xml:space="preserve"> </w:t>
      </w:r>
      <w:r w:rsidRPr="00685B33">
        <w:rPr>
          <w:bCs/>
        </w:rPr>
        <w:t xml:space="preserve">to ensure the </w:t>
      </w:r>
      <w:r>
        <w:rPr>
          <w:bCs/>
        </w:rPr>
        <w:t>school</w:t>
      </w:r>
      <w:r w:rsidRPr="00685B33">
        <w:rPr>
          <w:bCs/>
        </w:rPr>
        <w:t xml:space="preserve"> rema</w:t>
      </w:r>
      <w:r>
        <w:rPr>
          <w:bCs/>
        </w:rPr>
        <w:t>ins open during adverse weather conditions, when</w:t>
      </w:r>
      <w:r w:rsidRPr="00685B33">
        <w:rPr>
          <w:bCs/>
        </w:rPr>
        <w:t xml:space="preserve"> practically possible, providing </w:t>
      </w:r>
      <w:r>
        <w:rPr>
          <w:bCs/>
        </w:rPr>
        <w:t xml:space="preserve">that </w:t>
      </w:r>
      <w:r w:rsidRPr="00685B33">
        <w:rPr>
          <w:bCs/>
        </w:rPr>
        <w:t>this can be done in a safe manner</w:t>
      </w:r>
      <w:r>
        <w:rPr>
          <w:bCs/>
        </w:rPr>
        <w:t>.</w:t>
      </w:r>
    </w:p>
    <w:p w14:paraId="20C5F915" w14:textId="77777777" w:rsidR="00544F0F" w:rsidRDefault="00544F0F" w:rsidP="00544F0F">
      <w:pPr>
        <w:rPr>
          <w:bCs/>
        </w:rPr>
      </w:pPr>
      <w:r>
        <w:rPr>
          <w:bCs/>
        </w:rPr>
        <w:t>The purpose of this policy is to:</w:t>
      </w:r>
    </w:p>
    <w:p w14:paraId="65F16063" w14:textId="77777777" w:rsidR="00544F0F" w:rsidRPr="003E4E07" w:rsidRDefault="00544F0F" w:rsidP="00544F0F">
      <w:pPr>
        <w:pStyle w:val="ListParagraph"/>
        <w:numPr>
          <w:ilvl w:val="0"/>
          <w:numId w:val="63"/>
        </w:numPr>
        <w:spacing w:before="200"/>
        <w:jc w:val="both"/>
        <w:rPr>
          <w:bCs/>
        </w:rPr>
      </w:pPr>
      <w:r w:rsidRPr="003E4E07">
        <w:rPr>
          <w:bCs/>
        </w:rPr>
        <w:t>Make the appropriate procedures clear, in relation to operating the school during adverse weather conditions.</w:t>
      </w:r>
    </w:p>
    <w:p w14:paraId="780BAAED" w14:textId="77777777" w:rsidR="00544F0F" w:rsidRPr="003E4E07" w:rsidRDefault="00544F0F" w:rsidP="00544F0F">
      <w:pPr>
        <w:pStyle w:val="ListParagraph"/>
        <w:numPr>
          <w:ilvl w:val="0"/>
          <w:numId w:val="63"/>
        </w:numPr>
        <w:spacing w:before="200"/>
        <w:jc w:val="both"/>
        <w:rPr>
          <w:bCs/>
        </w:rPr>
      </w:pPr>
      <w:r w:rsidRPr="003E4E07">
        <w:rPr>
          <w:bCs/>
        </w:rPr>
        <w:t>Make clear the grounds for a school closure due to adverse weather conditions.</w:t>
      </w:r>
    </w:p>
    <w:p w14:paraId="72A934B0" w14:textId="77777777" w:rsidR="00544F0F" w:rsidRPr="003E4E07" w:rsidRDefault="00544F0F" w:rsidP="00544F0F">
      <w:pPr>
        <w:pStyle w:val="ListParagraph"/>
        <w:numPr>
          <w:ilvl w:val="0"/>
          <w:numId w:val="63"/>
        </w:numPr>
        <w:spacing w:before="200"/>
        <w:jc w:val="both"/>
        <w:rPr>
          <w:bCs/>
        </w:rPr>
      </w:pPr>
      <w:r w:rsidRPr="003E4E07">
        <w:rPr>
          <w:bCs/>
        </w:rPr>
        <w:t>Advise and inform staff and parents of the systems and procedures in place in the event of a school closure due to adverse weather conditions.</w:t>
      </w:r>
    </w:p>
    <w:p w14:paraId="60574809" w14:textId="77777777" w:rsidR="00544F0F" w:rsidRDefault="00544F0F" w:rsidP="00544F0F">
      <w:pPr>
        <w:rPr>
          <w:rFonts w:asciiTheme="majorHAnsi" w:hAnsiTheme="majorHAnsi" w:cstheme="majorHAnsi"/>
          <w:b/>
          <w:sz w:val="28"/>
          <w:szCs w:val="32"/>
          <w:highlight w:val="lightGray"/>
        </w:rPr>
      </w:pPr>
      <w:r>
        <w:rPr>
          <w:highlight w:val="lightGray"/>
        </w:rPr>
        <w:br w:type="page"/>
      </w:r>
    </w:p>
    <w:p w14:paraId="0F73641A" w14:textId="5C688167" w:rsidR="00544F0F" w:rsidRPr="00223A05" w:rsidRDefault="00544F0F" w:rsidP="00544F0F">
      <w:pPr>
        <w:pStyle w:val="Heading10"/>
      </w:pPr>
      <w:bookmarkStart w:id="7" w:name="legalframework"/>
      <w:r w:rsidRPr="00223A05">
        <w:lastRenderedPageBreak/>
        <w:t>Legal frame</w:t>
      </w:r>
      <w:r>
        <w:t>work</w:t>
      </w:r>
      <w:bookmarkEnd w:id="7"/>
    </w:p>
    <w:p w14:paraId="58D40353" w14:textId="77777777" w:rsidR="00544F0F" w:rsidRDefault="00544F0F" w:rsidP="00544F0F">
      <w:r>
        <w:t>This policy has due regard to all relevant legislation and guidance including, but not limited to, the following:</w:t>
      </w:r>
      <w:r w:rsidRPr="00EC7305">
        <w:t xml:space="preserve"> </w:t>
      </w:r>
    </w:p>
    <w:p w14:paraId="589064BD" w14:textId="77777777" w:rsidR="00544F0F" w:rsidRPr="007B7D11" w:rsidRDefault="00544F0F" w:rsidP="00544F0F">
      <w:pPr>
        <w:numPr>
          <w:ilvl w:val="0"/>
          <w:numId w:val="59"/>
        </w:numPr>
        <w:spacing w:before="200"/>
        <w:contextualSpacing/>
        <w:jc w:val="both"/>
        <w:rPr>
          <w:rFonts w:asciiTheme="minorHAnsi" w:hAnsiTheme="minorHAnsi" w:cstheme="minorBidi"/>
        </w:rPr>
      </w:pPr>
      <w:r w:rsidRPr="007B7D11">
        <w:rPr>
          <w:rFonts w:asciiTheme="minorHAnsi" w:hAnsiTheme="minorHAnsi" w:cstheme="minorBidi"/>
        </w:rPr>
        <w:t>Health and Safety at Work etc. Act 1974</w:t>
      </w:r>
    </w:p>
    <w:p w14:paraId="36757B7B" w14:textId="77777777" w:rsidR="00544F0F" w:rsidRPr="007B7D11" w:rsidRDefault="00544F0F" w:rsidP="00544F0F">
      <w:pPr>
        <w:numPr>
          <w:ilvl w:val="0"/>
          <w:numId w:val="59"/>
        </w:numPr>
        <w:spacing w:before="200"/>
        <w:contextualSpacing/>
        <w:jc w:val="both"/>
        <w:rPr>
          <w:rFonts w:asciiTheme="minorHAnsi" w:hAnsiTheme="minorHAnsi" w:cstheme="minorBidi"/>
        </w:rPr>
      </w:pPr>
      <w:r w:rsidRPr="007B7D11">
        <w:rPr>
          <w:rFonts w:asciiTheme="minorHAnsi" w:hAnsiTheme="minorHAnsi" w:cstheme="minorBidi"/>
        </w:rPr>
        <w:t>The Management of Health and Safety at Work Regulations 1999</w:t>
      </w:r>
    </w:p>
    <w:p w14:paraId="540EE8D6" w14:textId="77777777" w:rsidR="00544F0F" w:rsidRPr="007B7D11" w:rsidRDefault="00544F0F" w:rsidP="00544F0F">
      <w:pPr>
        <w:numPr>
          <w:ilvl w:val="0"/>
          <w:numId w:val="59"/>
        </w:numPr>
        <w:spacing w:before="200"/>
        <w:contextualSpacing/>
        <w:jc w:val="both"/>
        <w:rPr>
          <w:rFonts w:asciiTheme="minorHAnsi" w:hAnsiTheme="minorHAnsi" w:cstheme="minorBidi"/>
        </w:rPr>
      </w:pPr>
      <w:r w:rsidRPr="007B7D11">
        <w:rPr>
          <w:rFonts w:asciiTheme="minorHAnsi" w:hAnsiTheme="minorHAnsi" w:cstheme="minorBidi"/>
        </w:rPr>
        <w:t xml:space="preserve">The Education (School Premises) Regulations 1999 </w:t>
      </w:r>
    </w:p>
    <w:p w14:paraId="5B073AB3" w14:textId="77777777" w:rsidR="00544F0F" w:rsidRPr="007B7D11" w:rsidRDefault="00544F0F" w:rsidP="00544F0F">
      <w:pPr>
        <w:numPr>
          <w:ilvl w:val="0"/>
          <w:numId w:val="59"/>
        </w:numPr>
        <w:spacing w:before="200"/>
        <w:contextualSpacing/>
        <w:jc w:val="both"/>
        <w:rPr>
          <w:rFonts w:asciiTheme="minorHAnsi" w:hAnsiTheme="minorHAnsi" w:cstheme="minorBidi"/>
        </w:rPr>
      </w:pPr>
      <w:r w:rsidRPr="007B7D11">
        <w:rPr>
          <w:rFonts w:asciiTheme="minorHAnsi" w:hAnsiTheme="minorHAnsi" w:cstheme="minorBidi"/>
        </w:rPr>
        <w:t xml:space="preserve">Department of Health and Social Care, NHS </w:t>
      </w:r>
      <w:proofErr w:type="gramStart"/>
      <w:r w:rsidRPr="007B7D11">
        <w:rPr>
          <w:rFonts w:asciiTheme="minorHAnsi" w:hAnsiTheme="minorHAnsi" w:cstheme="minorBidi"/>
        </w:rPr>
        <w:t>England</w:t>
      </w:r>
      <w:proofErr w:type="gramEnd"/>
      <w:r w:rsidRPr="007B7D11">
        <w:rPr>
          <w:rFonts w:asciiTheme="minorHAnsi" w:hAnsiTheme="minorHAnsi" w:cstheme="minorBidi"/>
        </w:rPr>
        <w:t xml:space="preserve"> and UK Health Security Agency (2022) ‘Looking after children and those in early years settings during heatwaves: for teachers and professionals’</w:t>
      </w:r>
    </w:p>
    <w:p w14:paraId="3F63C084" w14:textId="77777777" w:rsidR="00544F0F" w:rsidRDefault="00544F0F" w:rsidP="00544F0F">
      <w:pPr>
        <w:numPr>
          <w:ilvl w:val="0"/>
          <w:numId w:val="59"/>
        </w:numPr>
        <w:shd w:val="clear" w:color="auto" w:fill="FFFFFF" w:themeFill="background1"/>
        <w:spacing w:before="200"/>
        <w:contextualSpacing/>
        <w:jc w:val="both"/>
        <w:rPr>
          <w:rFonts w:asciiTheme="minorHAnsi" w:hAnsiTheme="minorHAnsi" w:cstheme="minorBidi"/>
        </w:rPr>
      </w:pPr>
      <w:r w:rsidRPr="007B7D11">
        <w:rPr>
          <w:rFonts w:asciiTheme="minorHAnsi" w:hAnsiTheme="minorHAnsi" w:cstheme="minorBidi"/>
        </w:rPr>
        <w:t>UK Health Security Agency and NHS England (2022) ‘Heatwave Plan for England’</w:t>
      </w:r>
    </w:p>
    <w:p w14:paraId="70DD5979" w14:textId="77777777" w:rsidR="00544F0F" w:rsidRPr="007B7D11" w:rsidRDefault="00544F0F" w:rsidP="00544F0F">
      <w:pPr>
        <w:shd w:val="clear" w:color="auto" w:fill="FFFFFF" w:themeFill="background1"/>
        <w:ind w:left="720"/>
        <w:contextualSpacing/>
        <w:rPr>
          <w:rFonts w:asciiTheme="minorHAnsi" w:hAnsiTheme="minorHAnsi" w:cstheme="minorBidi"/>
        </w:rPr>
      </w:pPr>
    </w:p>
    <w:p w14:paraId="76BE68C5" w14:textId="1AD1229B" w:rsidR="00544F0F" w:rsidRPr="00464D80" w:rsidRDefault="00544F0F" w:rsidP="00544F0F">
      <w:r w:rsidRPr="00464D80">
        <w:t>This policy operates in conjunction with the following school policies:</w:t>
      </w:r>
    </w:p>
    <w:p w14:paraId="01C64A7A" w14:textId="77777777" w:rsidR="00544F0F" w:rsidRDefault="00544F0F" w:rsidP="00544F0F">
      <w:pPr>
        <w:pStyle w:val="ListParagraph"/>
        <w:numPr>
          <w:ilvl w:val="0"/>
          <w:numId w:val="60"/>
        </w:numPr>
        <w:spacing w:before="200"/>
        <w:jc w:val="both"/>
      </w:pPr>
      <w:bookmarkStart w:id="8" w:name="_Roles_and_responsibilities"/>
      <w:bookmarkStart w:id="9" w:name="_Monitoring_and_review"/>
      <w:bookmarkStart w:id="10" w:name="_Hlk99359966"/>
      <w:bookmarkEnd w:id="8"/>
      <w:bookmarkEnd w:id="9"/>
      <w:r w:rsidRPr="00BC10EC">
        <w:t xml:space="preserve">First Aid Policy </w:t>
      </w:r>
    </w:p>
    <w:p w14:paraId="2F23D601" w14:textId="77777777" w:rsidR="00544F0F" w:rsidRPr="00BC10EC" w:rsidRDefault="00544F0F" w:rsidP="00544F0F">
      <w:pPr>
        <w:pStyle w:val="ListParagraph"/>
        <w:numPr>
          <w:ilvl w:val="0"/>
          <w:numId w:val="60"/>
        </w:numPr>
        <w:spacing w:before="200"/>
        <w:jc w:val="both"/>
      </w:pPr>
      <w:r>
        <w:t>Health and Safety Policy</w:t>
      </w:r>
    </w:p>
    <w:p w14:paraId="0CD5BA3D" w14:textId="1BAE7E3E" w:rsidR="00544F0F" w:rsidRPr="00BC10EC" w:rsidRDefault="00544F0F" w:rsidP="00544F0F">
      <w:pPr>
        <w:pStyle w:val="ListParagraph"/>
        <w:numPr>
          <w:ilvl w:val="0"/>
          <w:numId w:val="60"/>
        </w:numPr>
        <w:spacing w:before="200"/>
        <w:jc w:val="both"/>
      </w:pPr>
      <w:r w:rsidRPr="00BC10EC">
        <w:t xml:space="preserve">Safeguarding Policy </w:t>
      </w:r>
    </w:p>
    <w:p w14:paraId="7E56606B" w14:textId="6D4F70FD" w:rsidR="00544F0F" w:rsidRDefault="00544F0F" w:rsidP="00544F0F">
      <w:pPr>
        <w:pStyle w:val="ListParagraph"/>
        <w:numPr>
          <w:ilvl w:val="0"/>
          <w:numId w:val="60"/>
        </w:numPr>
        <w:spacing w:before="200"/>
        <w:jc w:val="both"/>
      </w:pPr>
      <w:r w:rsidRPr="00BC10EC">
        <w:t xml:space="preserve">Supporting Pupils with Medical Conditions Policy </w:t>
      </w:r>
    </w:p>
    <w:p w14:paraId="52BDD3CB" w14:textId="713DDCE0" w:rsidR="00544F0F" w:rsidRPr="007F0490" w:rsidRDefault="005C66C1" w:rsidP="00544F0F">
      <w:pPr>
        <w:pStyle w:val="ListParagraph"/>
        <w:numPr>
          <w:ilvl w:val="0"/>
          <w:numId w:val="60"/>
        </w:numPr>
        <w:shd w:val="clear" w:color="auto" w:fill="FFFFFF" w:themeFill="background1"/>
        <w:spacing w:before="200"/>
        <w:jc w:val="both"/>
      </w:pPr>
      <w:r>
        <w:rPr>
          <w:shd w:val="clear" w:color="auto" w:fill="FFFFFF" w:themeFill="background1"/>
        </w:rPr>
        <w:t>Positive B</w:t>
      </w:r>
      <w:r w:rsidR="00544F0F" w:rsidRPr="007F0490">
        <w:rPr>
          <w:shd w:val="clear" w:color="auto" w:fill="FFFFFF" w:themeFill="background1"/>
        </w:rPr>
        <w:t>ehaviour Policy</w:t>
      </w:r>
    </w:p>
    <w:p w14:paraId="7015FAB6" w14:textId="156F9452" w:rsidR="00544F0F" w:rsidRDefault="00544F0F" w:rsidP="00544F0F">
      <w:pPr>
        <w:pStyle w:val="Heading10"/>
      </w:pPr>
      <w:bookmarkStart w:id="11" w:name="rolesandresponsibilities"/>
      <w:bookmarkEnd w:id="10"/>
      <w:r>
        <w:t>Roles and responsibilities</w:t>
      </w:r>
    </w:p>
    <w:bookmarkEnd w:id="11"/>
    <w:p w14:paraId="16401147" w14:textId="027D2135" w:rsidR="00544F0F" w:rsidRPr="005B03B5" w:rsidRDefault="00544F0F" w:rsidP="00544F0F">
      <w:r w:rsidRPr="005B03B5">
        <w:t xml:space="preserve">The </w:t>
      </w:r>
      <w:r w:rsidR="005C66C1" w:rsidRPr="00642664">
        <w:t>head</w:t>
      </w:r>
      <w:r w:rsidR="005C66C1">
        <w:t xml:space="preserve"> of school</w:t>
      </w:r>
      <w:r w:rsidRPr="005B03B5">
        <w:t xml:space="preserve"> is responsible for:</w:t>
      </w:r>
    </w:p>
    <w:p w14:paraId="61722D67" w14:textId="77777777" w:rsidR="00544F0F" w:rsidRDefault="00544F0F" w:rsidP="00544F0F">
      <w:pPr>
        <w:pStyle w:val="ListParagraph"/>
        <w:numPr>
          <w:ilvl w:val="0"/>
          <w:numId w:val="51"/>
        </w:numPr>
        <w:spacing w:before="200"/>
        <w:jc w:val="both"/>
      </w:pPr>
      <w:r>
        <w:t>Informing parents and staff of any closure.</w:t>
      </w:r>
    </w:p>
    <w:p w14:paraId="7444BC08" w14:textId="77777777" w:rsidR="00544F0F" w:rsidRDefault="00544F0F" w:rsidP="00544F0F">
      <w:pPr>
        <w:pStyle w:val="ListParagraph"/>
        <w:numPr>
          <w:ilvl w:val="0"/>
          <w:numId w:val="51"/>
        </w:numPr>
        <w:spacing w:before="200"/>
        <w:jc w:val="both"/>
      </w:pPr>
      <w:r>
        <w:t xml:space="preserve">Deciding whether pupils should be kept indoors during break times and reporting this decision to staff at the earliest opportunity. </w:t>
      </w:r>
    </w:p>
    <w:p w14:paraId="0BEE632A" w14:textId="77777777" w:rsidR="00544F0F" w:rsidRDefault="00544F0F" w:rsidP="00544F0F">
      <w:pPr>
        <w:pStyle w:val="ListParagraph"/>
        <w:numPr>
          <w:ilvl w:val="0"/>
          <w:numId w:val="51"/>
        </w:numPr>
        <w:spacing w:before="200"/>
        <w:jc w:val="both"/>
      </w:pPr>
      <w:r>
        <w:t>Ensuring the school is fully stocked with snow clearing equipment.</w:t>
      </w:r>
    </w:p>
    <w:p w14:paraId="535EF73B" w14:textId="77777777" w:rsidR="00544F0F" w:rsidRDefault="00544F0F" w:rsidP="00544F0F">
      <w:pPr>
        <w:pStyle w:val="ListParagraph"/>
        <w:numPr>
          <w:ilvl w:val="0"/>
          <w:numId w:val="51"/>
        </w:numPr>
        <w:spacing w:before="200"/>
        <w:jc w:val="both"/>
      </w:pPr>
      <w:r>
        <w:t xml:space="preserve">Ensuring the school has an adequate supply </w:t>
      </w:r>
      <w:r w:rsidRPr="005C66C1">
        <w:rPr>
          <w:color w:val="000000" w:themeColor="text1"/>
        </w:rPr>
        <w:t>of rock salt.</w:t>
      </w:r>
    </w:p>
    <w:p w14:paraId="7D3F7C61" w14:textId="77777777" w:rsidR="00544F0F" w:rsidRDefault="00544F0F" w:rsidP="00544F0F">
      <w:pPr>
        <w:pStyle w:val="ListParagraph"/>
        <w:numPr>
          <w:ilvl w:val="0"/>
          <w:numId w:val="51"/>
        </w:numPr>
        <w:spacing w:before="200"/>
        <w:jc w:val="both"/>
      </w:pPr>
      <w:r>
        <w:t xml:space="preserve">Reviewing this policy on an </w:t>
      </w:r>
      <w:r w:rsidRPr="005C66C1">
        <w:rPr>
          <w:color w:val="000000" w:themeColor="text1"/>
        </w:rPr>
        <w:t xml:space="preserve">annual basis. </w:t>
      </w:r>
    </w:p>
    <w:p w14:paraId="07938F4D" w14:textId="3EDFE239" w:rsidR="00544F0F" w:rsidRDefault="00544F0F" w:rsidP="00544F0F">
      <w:pPr>
        <w:pStyle w:val="ListParagraph"/>
        <w:numPr>
          <w:ilvl w:val="0"/>
          <w:numId w:val="51"/>
        </w:numPr>
        <w:spacing w:before="200"/>
        <w:jc w:val="both"/>
      </w:pPr>
      <w:r>
        <w:t xml:space="preserve">Ensuring classroom temperatures are maintained at an appropriate level. </w:t>
      </w:r>
    </w:p>
    <w:p w14:paraId="42ED2C67" w14:textId="2A84ACA4" w:rsidR="00544F0F" w:rsidRDefault="00544F0F" w:rsidP="00544F0F">
      <w:pPr>
        <w:pStyle w:val="ListParagraph"/>
        <w:numPr>
          <w:ilvl w:val="0"/>
          <w:numId w:val="51"/>
        </w:numPr>
        <w:spacing w:before="200"/>
        <w:jc w:val="both"/>
      </w:pPr>
      <w:r>
        <w:t xml:space="preserve">Ensuring that staff model good practice in terms of sun safety. </w:t>
      </w:r>
    </w:p>
    <w:p w14:paraId="1FCD446F" w14:textId="44F5F354" w:rsidR="00544F0F" w:rsidRDefault="00544F0F" w:rsidP="00544F0F">
      <w:pPr>
        <w:pStyle w:val="ListParagraph"/>
        <w:numPr>
          <w:ilvl w:val="0"/>
          <w:numId w:val="51"/>
        </w:numPr>
        <w:spacing w:before="200"/>
        <w:jc w:val="both"/>
      </w:pPr>
      <w:r>
        <w:t>Ensuring that staff understand the precautions for pupils in terms of sun safety.</w:t>
      </w:r>
    </w:p>
    <w:p w14:paraId="13591AE6" w14:textId="77777777" w:rsidR="00544F0F" w:rsidRDefault="00544F0F" w:rsidP="00544F0F">
      <w:r>
        <w:t xml:space="preserve">The </w:t>
      </w:r>
      <w:r w:rsidRPr="007F0490">
        <w:rPr>
          <w:color w:val="000000" w:themeColor="text1"/>
        </w:rPr>
        <w:t xml:space="preserve">site manager </w:t>
      </w:r>
      <w:r>
        <w:t>is responsible for:</w:t>
      </w:r>
    </w:p>
    <w:p w14:paraId="5C69B3A8" w14:textId="77777777" w:rsidR="00544F0F" w:rsidRDefault="00544F0F" w:rsidP="00544F0F">
      <w:pPr>
        <w:pStyle w:val="ListParagraph"/>
        <w:numPr>
          <w:ilvl w:val="0"/>
          <w:numId w:val="52"/>
        </w:numPr>
        <w:spacing w:before="200"/>
        <w:jc w:val="both"/>
      </w:pPr>
      <w:r>
        <w:t>Completing a risk assessment that covers adverse weather and gritting.</w:t>
      </w:r>
    </w:p>
    <w:p w14:paraId="5E1E2685" w14:textId="77777777" w:rsidR="00544F0F" w:rsidRDefault="00544F0F" w:rsidP="00544F0F">
      <w:pPr>
        <w:pStyle w:val="ListParagraph"/>
        <w:numPr>
          <w:ilvl w:val="0"/>
          <w:numId w:val="52"/>
        </w:numPr>
        <w:spacing w:before="200"/>
        <w:jc w:val="both"/>
      </w:pPr>
      <w:r>
        <w:t>Ensuring gritting is carried out in line with the procedures outlined in this policy.</w:t>
      </w:r>
    </w:p>
    <w:p w14:paraId="45B8AB23" w14:textId="052D8A98" w:rsidR="00544F0F" w:rsidRDefault="00544F0F" w:rsidP="00544F0F">
      <w:pPr>
        <w:pStyle w:val="ListParagraph"/>
        <w:numPr>
          <w:ilvl w:val="0"/>
          <w:numId w:val="52"/>
        </w:numPr>
        <w:spacing w:before="200"/>
        <w:jc w:val="both"/>
      </w:pPr>
      <w:r>
        <w:t xml:space="preserve">Ensuring all equipment is maintained and stored properly, notifying the </w:t>
      </w:r>
      <w:r w:rsidRPr="007F0490">
        <w:rPr>
          <w:color w:val="000000" w:themeColor="text1"/>
        </w:rPr>
        <w:t>head</w:t>
      </w:r>
      <w:r w:rsidR="005C66C1">
        <w:rPr>
          <w:color w:val="000000" w:themeColor="text1"/>
        </w:rPr>
        <w:t xml:space="preserve"> of school </w:t>
      </w:r>
      <w:r>
        <w:t>of any damages.</w:t>
      </w:r>
    </w:p>
    <w:p w14:paraId="588A29FE" w14:textId="19614DE4" w:rsidR="00544F0F" w:rsidRDefault="00544F0F" w:rsidP="00544F0F">
      <w:r>
        <w:t>Staff members are responsible for:</w:t>
      </w:r>
    </w:p>
    <w:p w14:paraId="4779CBAA" w14:textId="77777777" w:rsidR="00544F0F" w:rsidRDefault="00544F0F" w:rsidP="00544F0F">
      <w:pPr>
        <w:pStyle w:val="ListParagraph"/>
        <w:numPr>
          <w:ilvl w:val="0"/>
          <w:numId w:val="53"/>
        </w:numPr>
        <w:spacing w:before="200"/>
        <w:jc w:val="both"/>
      </w:pPr>
      <w:r>
        <w:t>Adhering to the requirements of this policy.</w:t>
      </w:r>
    </w:p>
    <w:p w14:paraId="26872328" w14:textId="09AEFE60" w:rsidR="00544F0F" w:rsidRDefault="00544F0F" w:rsidP="00544F0F">
      <w:pPr>
        <w:pStyle w:val="ListParagraph"/>
        <w:numPr>
          <w:ilvl w:val="0"/>
          <w:numId w:val="53"/>
        </w:numPr>
        <w:spacing w:before="200"/>
        <w:jc w:val="both"/>
      </w:pPr>
      <w:r>
        <w:t xml:space="preserve">Reporting any concerns relevant to this policy to the </w:t>
      </w:r>
      <w:r w:rsidR="005C66C1">
        <w:rPr>
          <w:color w:val="000000" w:themeColor="text1"/>
        </w:rPr>
        <w:t>health and safety lead</w:t>
      </w:r>
      <w:r>
        <w:t>.</w:t>
      </w:r>
    </w:p>
    <w:p w14:paraId="295C8CAD" w14:textId="77777777" w:rsidR="00544F0F" w:rsidRDefault="00544F0F" w:rsidP="00544F0F">
      <w:pPr>
        <w:pStyle w:val="ListParagraph"/>
        <w:numPr>
          <w:ilvl w:val="0"/>
          <w:numId w:val="53"/>
        </w:numPr>
        <w:spacing w:before="200"/>
        <w:jc w:val="both"/>
      </w:pPr>
      <w:r>
        <w:t xml:space="preserve">The safety of pupils, </w:t>
      </w:r>
      <w:proofErr w:type="gramStart"/>
      <w:r>
        <w:t>colleagues</w:t>
      </w:r>
      <w:proofErr w:type="gramEnd"/>
      <w:r>
        <w:t xml:space="preserve"> and themselves.</w:t>
      </w:r>
    </w:p>
    <w:p w14:paraId="5E8D85D6" w14:textId="77777777" w:rsidR="00544F0F" w:rsidRDefault="00544F0F" w:rsidP="00544F0F">
      <w:pPr>
        <w:pStyle w:val="ListParagraph"/>
        <w:numPr>
          <w:ilvl w:val="0"/>
          <w:numId w:val="53"/>
        </w:numPr>
        <w:spacing w:before="200"/>
        <w:jc w:val="both"/>
      </w:pPr>
      <w:r>
        <w:t>Wearing appropriate footwear and clothing during periods of adverse weather.</w:t>
      </w:r>
    </w:p>
    <w:p w14:paraId="76545D66" w14:textId="77777777" w:rsidR="00544F0F" w:rsidRDefault="00544F0F" w:rsidP="00544F0F">
      <w:pPr>
        <w:pStyle w:val="ListParagraph"/>
        <w:numPr>
          <w:ilvl w:val="0"/>
          <w:numId w:val="53"/>
        </w:numPr>
        <w:spacing w:before="200"/>
        <w:jc w:val="both"/>
      </w:pPr>
      <w:r>
        <w:lastRenderedPageBreak/>
        <w:t>Liaising with one another before the end of the day to discuss an exit plan for pupils, this includes escorting younger pupils to the entrance to be collected by their parents.</w:t>
      </w:r>
    </w:p>
    <w:p w14:paraId="1D8FF929" w14:textId="15E064D5" w:rsidR="00544F0F" w:rsidRPr="00BC10EC" w:rsidRDefault="00544F0F" w:rsidP="00544F0F">
      <w:pPr>
        <w:pStyle w:val="ListParagraph"/>
        <w:numPr>
          <w:ilvl w:val="0"/>
          <w:numId w:val="53"/>
        </w:numPr>
        <w:spacing w:before="200"/>
        <w:jc w:val="both"/>
      </w:pPr>
      <w:r w:rsidRPr="00BC10EC">
        <w:t xml:space="preserve">Modelling good practice in terms of sun safety. </w:t>
      </w:r>
    </w:p>
    <w:p w14:paraId="37564AF9" w14:textId="71383F46" w:rsidR="00544F0F" w:rsidRPr="00BC10EC" w:rsidRDefault="00544F0F" w:rsidP="00544F0F">
      <w:pPr>
        <w:pStyle w:val="ListParagraph"/>
        <w:numPr>
          <w:ilvl w:val="0"/>
          <w:numId w:val="53"/>
        </w:numPr>
        <w:spacing w:before="200"/>
        <w:jc w:val="both"/>
      </w:pPr>
      <w:r w:rsidRPr="00BC10EC">
        <w:t xml:space="preserve">Encouraging pupils to stay appropriate hydrated. </w:t>
      </w:r>
    </w:p>
    <w:p w14:paraId="04870B53" w14:textId="77777777" w:rsidR="00544F0F" w:rsidRDefault="00544F0F" w:rsidP="00544F0F">
      <w:r>
        <w:t>Parents are responsible for:</w:t>
      </w:r>
    </w:p>
    <w:p w14:paraId="4BCA32F6" w14:textId="77777777" w:rsidR="00544F0F" w:rsidRDefault="00544F0F" w:rsidP="00544F0F">
      <w:pPr>
        <w:pStyle w:val="ListParagraph"/>
        <w:numPr>
          <w:ilvl w:val="0"/>
          <w:numId w:val="54"/>
        </w:numPr>
        <w:spacing w:before="200"/>
        <w:jc w:val="both"/>
      </w:pPr>
      <w:r>
        <w:t>Only using the designated and cleared areas whilst on the school premises.</w:t>
      </w:r>
    </w:p>
    <w:p w14:paraId="2711EFF8" w14:textId="77777777" w:rsidR="00544F0F" w:rsidRDefault="00544F0F" w:rsidP="00544F0F">
      <w:pPr>
        <w:pStyle w:val="ListParagraph"/>
        <w:numPr>
          <w:ilvl w:val="0"/>
          <w:numId w:val="54"/>
        </w:numPr>
        <w:spacing w:before="200"/>
        <w:jc w:val="both"/>
      </w:pPr>
      <w:r>
        <w:t>Collecting their children when the school needs to close.</w:t>
      </w:r>
    </w:p>
    <w:p w14:paraId="762FC672" w14:textId="77777777" w:rsidR="00544F0F" w:rsidRDefault="00544F0F" w:rsidP="00544F0F">
      <w:pPr>
        <w:pStyle w:val="ListParagraph"/>
        <w:numPr>
          <w:ilvl w:val="0"/>
          <w:numId w:val="54"/>
        </w:numPr>
        <w:spacing w:before="200"/>
        <w:jc w:val="both"/>
      </w:pPr>
      <w:r>
        <w:t xml:space="preserve">Keeping all their contact information </w:t>
      </w:r>
      <w:proofErr w:type="gramStart"/>
      <w:r>
        <w:t>up-to-date</w:t>
      </w:r>
      <w:proofErr w:type="gramEnd"/>
      <w:r>
        <w:t>.</w:t>
      </w:r>
    </w:p>
    <w:p w14:paraId="21DCFCF3" w14:textId="77777777" w:rsidR="00544F0F" w:rsidRDefault="00544F0F" w:rsidP="00544F0F">
      <w:pPr>
        <w:pStyle w:val="ListParagraph"/>
        <w:numPr>
          <w:ilvl w:val="0"/>
          <w:numId w:val="54"/>
        </w:numPr>
        <w:spacing w:before="200"/>
        <w:jc w:val="both"/>
      </w:pPr>
      <w:r>
        <w:t>Ensuring they and their children wear the appropriate footwear and clothing for adverse weather.</w:t>
      </w:r>
    </w:p>
    <w:p w14:paraId="35E0C1BB" w14:textId="7AF83F8A" w:rsidR="00544F0F" w:rsidRDefault="00544F0F" w:rsidP="00544F0F">
      <w:r>
        <w:t>Pupils are responsible for:</w:t>
      </w:r>
    </w:p>
    <w:p w14:paraId="4490AF6C" w14:textId="77777777" w:rsidR="00544F0F" w:rsidRDefault="00544F0F" w:rsidP="00544F0F">
      <w:pPr>
        <w:pStyle w:val="ListParagraph"/>
        <w:numPr>
          <w:ilvl w:val="0"/>
          <w:numId w:val="65"/>
        </w:numPr>
        <w:spacing w:before="200"/>
        <w:jc w:val="both"/>
      </w:pPr>
      <w:r>
        <w:t>F</w:t>
      </w:r>
      <w:r w:rsidRPr="00C02855">
        <w:t>ollowing the instructions and guidance of staff</w:t>
      </w:r>
      <w:r>
        <w:t xml:space="preserve"> during adverse weather.</w:t>
      </w:r>
    </w:p>
    <w:p w14:paraId="7DA69540" w14:textId="77777777" w:rsidR="00544F0F" w:rsidRDefault="00544F0F" w:rsidP="00544F0F">
      <w:pPr>
        <w:pStyle w:val="ListParagraph"/>
        <w:numPr>
          <w:ilvl w:val="0"/>
          <w:numId w:val="65"/>
        </w:numPr>
        <w:spacing w:before="200"/>
        <w:jc w:val="both"/>
      </w:pPr>
      <w:r>
        <w:t>Attending school prepared for adverse weather conditions.</w:t>
      </w:r>
    </w:p>
    <w:p w14:paraId="7AB8C257" w14:textId="77777777" w:rsidR="00544F0F" w:rsidRPr="00B35EC0" w:rsidRDefault="00544F0F" w:rsidP="00544F0F">
      <w:pPr>
        <w:pStyle w:val="ListParagraph"/>
        <w:numPr>
          <w:ilvl w:val="0"/>
          <w:numId w:val="65"/>
        </w:numPr>
        <w:spacing w:before="200"/>
        <w:jc w:val="both"/>
      </w:pPr>
      <w:proofErr w:type="gramStart"/>
      <w:r>
        <w:t>Following the Behaviour Policy at all times</w:t>
      </w:r>
      <w:proofErr w:type="gramEnd"/>
      <w:r>
        <w:t>.</w:t>
      </w:r>
    </w:p>
    <w:p w14:paraId="1D047AD2" w14:textId="77777777" w:rsidR="00544F0F" w:rsidRDefault="00544F0F" w:rsidP="00544F0F">
      <w:pPr>
        <w:pStyle w:val="ListParagraph"/>
        <w:widowControl w:val="0"/>
        <w:autoSpaceDE w:val="0"/>
        <w:autoSpaceDN w:val="0"/>
        <w:adjustRightInd w:val="0"/>
        <w:rPr>
          <w:rFonts w:cs="Arial"/>
          <w:b/>
          <w:bCs/>
          <w:color w:val="000000" w:themeColor="text1"/>
          <w:shd w:val="clear" w:color="auto" w:fill="EEECE1" w:themeFill="background2"/>
        </w:rPr>
      </w:pPr>
    </w:p>
    <w:p w14:paraId="4FE87D77" w14:textId="7E39AA4E" w:rsidR="00544F0F" w:rsidRDefault="00544F0F" w:rsidP="00544F0F">
      <w:pPr>
        <w:pStyle w:val="Heading10"/>
      </w:pPr>
      <w:bookmarkStart w:id="12" w:name="_Definitions"/>
      <w:bookmarkStart w:id="13" w:name="_Consent"/>
      <w:bookmarkStart w:id="14" w:name="_[Updated]_School_closure"/>
      <w:bookmarkEnd w:id="12"/>
      <w:bookmarkEnd w:id="13"/>
      <w:bookmarkEnd w:id="14"/>
      <w:r>
        <w:t>School closure</w:t>
      </w:r>
    </w:p>
    <w:p w14:paraId="25221A65" w14:textId="2931EDAD" w:rsidR="00544F0F" w:rsidRPr="00642664" w:rsidRDefault="00544F0F" w:rsidP="00544F0F">
      <w:bookmarkStart w:id="15" w:name="_General_procedures"/>
      <w:bookmarkEnd w:id="15"/>
      <w:r w:rsidRPr="00642664">
        <w:t xml:space="preserve">The decision to close the school will be made by the </w:t>
      </w:r>
      <w:r w:rsidR="005C66C1">
        <w:t>head of school</w:t>
      </w:r>
      <w:r>
        <w:rPr>
          <w:b/>
        </w:rPr>
        <w:t xml:space="preserve"> </w:t>
      </w:r>
      <w:r w:rsidRPr="00420F80">
        <w:rPr>
          <w:bCs/>
        </w:rPr>
        <w:t>and the</w:t>
      </w:r>
      <w:r w:rsidRPr="007F0490">
        <w:t xml:space="preserve"> </w:t>
      </w:r>
      <w:r w:rsidR="005C66C1">
        <w:t>CEO</w:t>
      </w:r>
      <w:r>
        <w:t>. T</w:t>
      </w:r>
      <w:r w:rsidRPr="00642664">
        <w:t xml:space="preserve">he chair of governors will </w:t>
      </w:r>
      <w:r>
        <w:t xml:space="preserve">also </w:t>
      </w:r>
      <w:r w:rsidRPr="00642664">
        <w:t xml:space="preserve">be consulted when </w:t>
      </w:r>
      <w:proofErr w:type="gramStart"/>
      <w:r w:rsidRPr="00642664">
        <w:t>making a decision</w:t>
      </w:r>
      <w:proofErr w:type="gramEnd"/>
      <w:r w:rsidRPr="00642664">
        <w:t xml:space="preserve"> about school closure. In the absence of the </w:t>
      </w:r>
      <w:r w:rsidR="005C66C1">
        <w:t>CEO</w:t>
      </w:r>
      <w:r w:rsidRPr="00642664">
        <w:t xml:space="preserve">, the </w:t>
      </w:r>
      <w:r w:rsidR="005C66C1">
        <w:t>COO</w:t>
      </w:r>
      <w:r w:rsidRPr="00642664">
        <w:t xml:space="preserve"> will assume the</w:t>
      </w:r>
      <w:r w:rsidR="005C66C1">
        <w:t>ir</w:t>
      </w:r>
      <w:r w:rsidRPr="00642664">
        <w:t xml:space="preserve"> responsibility</w:t>
      </w:r>
      <w:r w:rsidR="005C66C1">
        <w:t xml:space="preserve"> </w:t>
      </w:r>
      <w:r w:rsidRPr="00642664">
        <w:t>in relation to the Adverse Weather Policy.</w:t>
      </w:r>
    </w:p>
    <w:p w14:paraId="285B5834" w14:textId="77777777" w:rsidR="00544F0F" w:rsidRPr="00642664" w:rsidRDefault="00544F0F" w:rsidP="00544F0F">
      <w:r w:rsidRPr="00642664">
        <w:t>The school will be closed if one or more of the following conditions apply:</w:t>
      </w:r>
    </w:p>
    <w:p w14:paraId="53538F9E" w14:textId="77777777" w:rsidR="00544F0F" w:rsidRPr="00642664" w:rsidRDefault="00544F0F" w:rsidP="00544F0F">
      <w:pPr>
        <w:pStyle w:val="ListParagraph"/>
        <w:numPr>
          <w:ilvl w:val="0"/>
          <w:numId w:val="55"/>
        </w:numPr>
        <w:spacing w:before="200"/>
        <w:jc w:val="both"/>
      </w:pPr>
      <w:r w:rsidRPr="00642664">
        <w:t xml:space="preserve">Conditions on site are considered to be unsafe and are likely to present danger to users of the </w:t>
      </w:r>
      <w:proofErr w:type="gramStart"/>
      <w:r w:rsidRPr="00642664">
        <w:t>site</w:t>
      </w:r>
      <w:proofErr w:type="gramEnd"/>
    </w:p>
    <w:p w14:paraId="47B97A3D" w14:textId="77777777" w:rsidR="00544F0F" w:rsidRPr="00642664" w:rsidRDefault="00544F0F" w:rsidP="00544F0F">
      <w:pPr>
        <w:pStyle w:val="ListParagraph"/>
        <w:numPr>
          <w:ilvl w:val="0"/>
          <w:numId w:val="55"/>
        </w:numPr>
        <w:spacing w:before="200"/>
        <w:jc w:val="both"/>
      </w:pPr>
      <w:r w:rsidRPr="00642664">
        <w:t xml:space="preserve">Staff numbers are insufficient for the school to operate </w:t>
      </w:r>
      <w:proofErr w:type="gramStart"/>
      <w:r w:rsidRPr="00642664">
        <w:t>safely</w:t>
      </w:r>
      <w:proofErr w:type="gramEnd"/>
    </w:p>
    <w:p w14:paraId="319347D5" w14:textId="77777777" w:rsidR="00544F0F" w:rsidRPr="00642664" w:rsidRDefault="00544F0F" w:rsidP="00544F0F">
      <w:r w:rsidRPr="00642664">
        <w:t>In the event of school closure:</w:t>
      </w:r>
    </w:p>
    <w:p w14:paraId="7A378FC4" w14:textId="283FF70D" w:rsidR="00544F0F" w:rsidRPr="00642664" w:rsidRDefault="00544F0F" w:rsidP="00544F0F">
      <w:pPr>
        <w:pStyle w:val="ListParagraph"/>
        <w:numPr>
          <w:ilvl w:val="0"/>
          <w:numId w:val="56"/>
        </w:numPr>
        <w:spacing w:before="200"/>
        <w:jc w:val="both"/>
      </w:pPr>
      <w:r w:rsidRPr="00642664">
        <w:t>The head</w:t>
      </w:r>
      <w:r w:rsidR="005C66C1">
        <w:t xml:space="preserve"> of school </w:t>
      </w:r>
      <w:r w:rsidRPr="00642664">
        <w:t>will inform staff and parents via text message</w:t>
      </w:r>
      <w:r>
        <w:t xml:space="preserve"> or telephone</w:t>
      </w:r>
      <w:r w:rsidRPr="00642664">
        <w:t>.</w:t>
      </w:r>
    </w:p>
    <w:p w14:paraId="409346CB" w14:textId="0BB651AD" w:rsidR="00544F0F" w:rsidRPr="00642664" w:rsidRDefault="00544F0F" w:rsidP="00544F0F">
      <w:pPr>
        <w:pStyle w:val="ListParagraph"/>
        <w:numPr>
          <w:ilvl w:val="0"/>
          <w:numId w:val="56"/>
        </w:numPr>
        <w:spacing w:before="200"/>
        <w:jc w:val="both"/>
      </w:pPr>
      <w:r w:rsidRPr="00642664">
        <w:t xml:space="preserve">The </w:t>
      </w:r>
      <w:r w:rsidR="005C66C1" w:rsidRPr="00642664">
        <w:t>head</w:t>
      </w:r>
      <w:r w:rsidR="005C66C1">
        <w:t xml:space="preserve"> of school</w:t>
      </w:r>
      <w:r w:rsidRPr="00642664">
        <w:t xml:space="preserve"> will post an update on the school website.</w:t>
      </w:r>
    </w:p>
    <w:p w14:paraId="6D0FA57F" w14:textId="77777777" w:rsidR="00544F0F" w:rsidRPr="00642664" w:rsidRDefault="00544F0F" w:rsidP="00544F0F">
      <w:pPr>
        <w:pStyle w:val="ListParagraph"/>
        <w:numPr>
          <w:ilvl w:val="0"/>
          <w:numId w:val="56"/>
        </w:numPr>
        <w:spacing w:before="200"/>
        <w:jc w:val="both"/>
      </w:pPr>
      <w:r w:rsidRPr="00642664">
        <w:t xml:space="preserve">The site manager will display ‘closure’ signs on the school’s entrance gates. </w:t>
      </w:r>
    </w:p>
    <w:p w14:paraId="0C4CEB7B" w14:textId="77777777" w:rsidR="00544F0F" w:rsidRDefault="00544F0F" w:rsidP="00544F0F">
      <w:r w:rsidRPr="00642664">
        <w:t>In the event of the school having to close during the day, parents will be contacted via text message or telephone, using the number</w:t>
      </w:r>
      <w:r>
        <w:t>s</w:t>
      </w:r>
      <w:r w:rsidRPr="00642664">
        <w:t xml:space="preserve"> provided on the emergency contacts list, and asked to collect their child from the school</w:t>
      </w:r>
      <w:r>
        <w:t xml:space="preserve"> as soon as possible</w:t>
      </w:r>
      <w:r w:rsidRPr="00642664">
        <w:t>.</w:t>
      </w:r>
    </w:p>
    <w:p w14:paraId="5C65C726" w14:textId="77777777" w:rsidR="00544F0F" w:rsidRPr="00642664" w:rsidRDefault="00544F0F" w:rsidP="00544F0F">
      <w:r w:rsidRPr="00642664">
        <w:t xml:space="preserve">A closure of the school during the day and an early release of staff will only be considered in extreme circumstances. </w:t>
      </w:r>
    </w:p>
    <w:p w14:paraId="4795F0B8" w14:textId="7AB132D6" w:rsidR="00544F0F" w:rsidRDefault="00544F0F" w:rsidP="00544F0F">
      <w:pPr>
        <w:pStyle w:val="Heading10"/>
      </w:pPr>
      <w:bookmarkStart w:id="16" w:name="remainingopeninadverseweatherconditions"/>
      <w:r>
        <w:t>Remaining open in adverse weather conditions</w:t>
      </w:r>
      <w:bookmarkEnd w:id="16"/>
    </w:p>
    <w:p w14:paraId="5E409C9B" w14:textId="77777777" w:rsidR="00544F0F" w:rsidRPr="00213F86" w:rsidRDefault="00544F0F" w:rsidP="00544F0F">
      <w:bookmarkStart w:id="17" w:name="_The_learning_environment"/>
      <w:bookmarkStart w:id="18" w:name="_Assessment"/>
      <w:bookmarkStart w:id="19" w:name="_Additional_safeguarding_procedures"/>
      <w:bookmarkEnd w:id="17"/>
      <w:bookmarkEnd w:id="18"/>
      <w:bookmarkEnd w:id="19"/>
      <w:r w:rsidRPr="00213F86">
        <w:t>When deciding whether the school will remain open, risks will be assessed in line with</w:t>
      </w:r>
      <w:r>
        <w:t xml:space="preserve"> the</w:t>
      </w:r>
      <w:r w:rsidRPr="00213F86">
        <w:t xml:space="preserve"> </w:t>
      </w:r>
      <w:r>
        <w:t>appropriate risk assessment.</w:t>
      </w:r>
    </w:p>
    <w:p w14:paraId="6FC4D75F" w14:textId="08515282" w:rsidR="00544F0F" w:rsidRDefault="00544F0F" w:rsidP="00544F0F">
      <w:r w:rsidRPr="00213F86">
        <w:lastRenderedPageBreak/>
        <w:t>If the school remains open when there has been snowfall or the site is icy, access to the site for pedestrians will be restricted to the pedestrian gates only</w:t>
      </w:r>
      <w:r>
        <w:t xml:space="preserve"> and al</w:t>
      </w:r>
      <w:r w:rsidRPr="00AC1A23">
        <w:t>l pathways, wherever practical, will have been cleared and gritted before pupils arrive on the premises</w:t>
      </w:r>
      <w:r>
        <w:t>.</w:t>
      </w:r>
    </w:p>
    <w:p w14:paraId="6D875B62" w14:textId="77777777" w:rsidR="00544F0F" w:rsidRPr="00213F86" w:rsidRDefault="00544F0F" w:rsidP="00544F0F">
      <w:r w:rsidRPr="00213F86">
        <w:t>The site manager will place health and safety caution signs to warn users of the increased hazards on site</w:t>
      </w:r>
      <w:r>
        <w:t xml:space="preserve">, if there are any, and a </w:t>
      </w:r>
      <w:r w:rsidRPr="00213F86">
        <w:t xml:space="preserve">notice will be erected to inform vehicles and pedestrians entering the school grounds that they do so at their own risk. </w:t>
      </w:r>
    </w:p>
    <w:p w14:paraId="60DDCB46" w14:textId="77777777" w:rsidR="00544F0F" w:rsidRPr="00213F86" w:rsidRDefault="00544F0F" w:rsidP="00544F0F">
      <w:pPr>
        <w:rPr>
          <w:rFonts w:asciiTheme="majorHAnsi" w:hAnsiTheme="majorHAnsi" w:cstheme="majorHAnsi"/>
          <w:b/>
          <w:sz w:val="28"/>
          <w:szCs w:val="32"/>
        </w:rPr>
      </w:pPr>
      <w:r w:rsidRPr="00213F86">
        <w:t xml:space="preserve">All persons entering the school buildings are asked to ensure they wipe their feet thoroughly, </w:t>
      </w:r>
      <w:proofErr w:type="gramStart"/>
      <w:r w:rsidRPr="00213F86">
        <w:t>in order to</w:t>
      </w:r>
      <w:proofErr w:type="gramEnd"/>
      <w:r w:rsidRPr="00213F86">
        <w:t xml:space="preserve"> reduce slip hazards.</w:t>
      </w:r>
    </w:p>
    <w:p w14:paraId="37CC240E" w14:textId="77777777" w:rsidR="00544F0F" w:rsidRDefault="00544F0F" w:rsidP="00544F0F">
      <w:pPr>
        <w:pStyle w:val="Heading10"/>
      </w:pPr>
      <w:bookmarkStart w:id="20" w:name="proceduresforgritting"/>
      <w:r>
        <w:t>Procedures for gritting</w:t>
      </w:r>
    </w:p>
    <w:bookmarkEnd w:id="20"/>
    <w:p w14:paraId="2D900EF2" w14:textId="150C0913" w:rsidR="00544F0F" w:rsidRDefault="00544F0F" w:rsidP="00544F0F">
      <w:r>
        <w:t>The gritting will prioritise those areas which are most used by pupils and staff. This includes the main entrance of the school</w:t>
      </w:r>
      <w:r w:rsidR="00F33AC6">
        <w:t xml:space="preserve"> building and entrance to car park.</w:t>
      </w:r>
    </w:p>
    <w:p w14:paraId="307DFC8D" w14:textId="497A26EF" w:rsidR="00544F0F" w:rsidRDefault="00544F0F" w:rsidP="00544F0F">
      <w:r>
        <w:t>The site manager ensures that the correct areas have been gritted and are safe for pupils and staff. Any areas that have not been cleared or gritted are clearly marked or cordoned off</w:t>
      </w:r>
      <w:r w:rsidR="005C66C1">
        <w:t>.</w:t>
      </w:r>
      <w:r>
        <w:t xml:space="preserve"> </w:t>
      </w:r>
    </w:p>
    <w:p w14:paraId="6C4E83FD" w14:textId="10FB0090" w:rsidR="00544F0F" w:rsidRDefault="00544F0F" w:rsidP="00544F0F">
      <w:r>
        <w:t xml:space="preserve">The site manager ensures that the relevant equipment is used during gritting, any damaged equipment is reported to the </w:t>
      </w:r>
      <w:r w:rsidR="005C66C1">
        <w:t xml:space="preserve">CEO </w:t>
      </w:r>
      <w:r>
        <w:t xml:space="preserve">so that it can be replaced. </w:t>
      </w:r>
    </w:p>
    <w:p w14:paraId="1B2A67CA" w14:textId="211E024F" w:rsidR="00544F0F" w:rsidRDefault="00544F0F" w:rsidP="00544F0F">
      <w:r>
        <w:t>The supply of rock salt is monitored – if supplies are low, the</w:t>
      </w:r>
      <w:r w:rsidR="005C66C1">
        <w:t xml:space="preserve"> CEO</w:t>
      </w:r>
      <w:r>
        <w:t xml:space="preserve"> is notified. </w:t>
      </w:r>
    </w:p>
    <w:p w14:paraId="44DC72FE" w14:textId="467AA63D" w:rsidR="00544F0F" w:rsidRPr="00213F86" w:rsidRDefault="00544F0F" w:rsidP="00544F0F">
      <w:r>
        <w:t xml:space="preserve">A record is made of the areas that have been gritted, along with the frequency of gritting. This record is passed on to the </w:t>
      </w:r>
      <w:r w:rsidR="005C66C1">
        <w:t>CEO</w:t>
      </w:r>
      <w:r>
        <w:t>.</w:t>
      </w:r>
    </w:p>
    <w:p w14:paraId="58346678" w14:textId="006F2330" w:rsidR="00544F0F" w:rsidRDefault="00544F0F" w:rsidP="00544F0F">
      <w:pPr>
        <w:pStyle w:val="Heading10"/>
      </w:pPr>
      <w:bookmarkStart w:id="21" w:name="_Mobile_phones_and"/>
      <w:bookmarkStart w:id="22" w:name="_Monitoring_and_review_1"/>
      <w:bookmarkStart w:id="23" w:name="_[Updated]_Use_of"/>
      <w:bookmarkStart w:id="24" w:name="healthandsafety"/>
      <w:bookmarkEnd w:id="21"/>
      <w:bookmarkEnd w:id="22"/>
      <w:bookmarkEnd w:id="23"/>
      <w:r>
        <w:t xml:space="preserve">Health and safety </w:t>
      </w:r>
      <w:bookmarkEnd w:id="24"/>
    </w:p>
    <w:p w14:paraId="6D4BEE85" w14:textId="77777777" w:rsidR="00544F0F" w:rsidRPr="00213F86" w:rsidRDefault="00544F0F" w:rsidP="00544F0F">
      <w:bookmarkStart w:id="25" w:name="_Storage_and_retention"/>
      <w:bookmarkStart w:id="26" w:name="_[Updated]_Appropriate_use"/>
      <w:bookmarkStart w:id="27" w:name="_Monitoring_and_review_2"/>
      <w:bookmarkEnd w:id="25"/>
      <w:bookmarkEnd w:id="26"/>
      <w:bookmarkEnd w:id="27"/>
      <w:r w:rsidRPr="00213F86">
        <w:t>The school has a duty of care to anyone accessing the site and surrounding grounds.</w:t>
      </w:r>
    </w:p>
    <w:p w14:paraId="150A57DC" w14:textId="77777777" w:rsidR="00544F0F" w:rsidRPr="00213F86" w:rsidRDefault="00544F0F" w:rsidP="00544F0F">
      <w:r w:rsidRPr="00213F86">
        <w:t xml:space="preserve">The school will be liable if it is found to have been negligent in its responsibilities and not taken all reasonable measures, given the circumstances, to ensure the health and safety of pupils, staff, </w:t>
      </w:r>
      <w:proofErr w:type="gramStart"/>
      <w:r w:rsidRPr="00213F86">
        <w:t>visitors</w:t>
      </w:r>
      <w:proofErr w:type="gramEnd"/>
      <w:r w:rsidRPr="00213F86">
        <w:t xml:space="preserve"> and parents entering the school site.</w:t>
      </w:r>
    </w:p>
    <w:p w14:paraId="48D949FE" w14:textId="56EDE5D9" w:rsidR="00544F0F" w:rsidRPr="00213F86" w:rsidRDefault="00544F0F" w:rsidP="00544F0F">
      <w:r w:rsidRPr="00213F86">
        <w:t xml:space="preserve">The </w:t>
      </w:r>
      <w:r>
        <w:t>CEO</w:t>
      </w:r>
      <w:r w:rsidRPr="00213F86">
        <w:t xml:space="preserve"> is responsible for ensuring safety on the school site, in accordance with the </w:t>
      </w:r>
      <w:r w:rsidRPr="00F33AC6">
        <w:rPr>
          <w:color w:val="000000" w:themeColor="text1"/>
        </w:rPr>
        <w:t>charity</w:t>
      </w:r>
      <w:r w:rsidRPr="00F33AC6">
        <w:rPr>
          <w:color w:val="000000" w:themeColor="text1"/>
        </w:rPr>
        <w:t>’s Health and Safety Policy.</w:t>
      </w:r>
    </w:p>
    <w:p w14:paraId="52F88285" w14:textId="3F46DCF3" w:rsidR="00544F0F" w:rsidRPr="00213F86" w:rsidRDefault="00544F0F" w:rsidP="00544F0F">
      <w:r w:rsidRPr="00213F86">
        <w:t xml:space="preserve">Staff, </w:t>
      </w:r>
      <w:proofErr w:type="gramStart"/>
      <w:r w:rsidRPr="00213F86">
        <w:t>visitors</w:t>
      </w:r>
      <w:proofErr w:type="gramEnd"/>
      <w:r w:rsidRPr="00213F86">
        <w:t xml:space="preserve"> and parents have the personal responsibility to express caution and take responsibility for their own health and safety whilst on the school </w:t>
      </w:r>
      <w:r>
        <w:t xml:space="preserve">and wider charity </w:t>
      </w:r>
      <w:r w:rsidRPr="00213F86">
        <w:t xml:space="preserve">grounds. </w:t>
      </w:r>
      <w:r>
        <w:t xml:space="preserve">Staff members </w:t>
      </w:r>
      <w:r w:rsidRPr="00213F86">
        <w:t xml:space="preserve">must take responsibility for the health and safety of any </w:t>
      </w:r>
      <w:r>
        <w:t>pupils</w:t>
      </w:r>
      <w:r w:rsidRPr="00213F86">
        <w:t xml:space="preserve"> under their supervision.</w:t>
      </w:r>
    </w:p>
    <w:p w14:paraId="22B3FBB7" w14:textId="222D0C37" w:rsidR="00544F0F" w:rsidRPr="00213F86" w:rsidRDefault="00544F0F" w:rsidP="00544F0F">
      <w:r w:rsidRPr="00213F86">
        <w:t xml:space="preserve">If anyone believes that the site is unsafe after the </w:t>
      </w:r>
      <w:r>
        <w:t>appropriate risk a</w:t>
      </w:r>
      <w:r w:rsidRPr="00213F86">
        <w:t xml:space="preserve">ssessment has been completed, it is advised that they do not enter the grounds and inform either the </w:t>
      </w:r>
      <w:r>
        <w:t>CEO</w:t>
      </w:r>
      <w:r w:rsidRPr="00213F86">
        <w:t xml:space="preserve"> or site manager so the s</w:t>
      </w:r>
      <w:r>
        <w:t>ite</w:t>
      </w:r>
      <w:r w:rsidRPr="00213F86">
        <w:t xml:space="preserve"> can be reassessed. </w:t>
      </w:r>
    </w:p>
    <w:p w14:paraId="6DCC5553" w14:textId="6CF4C127" w:rsidR="00544F0F" w:rsidRPr="00213F86" w:rsidRDefault="00544F0F" w:rsidP="00544F0F">
      <w:r w:rsidRPr="00E525D0">
        <w:t>A risk assessment of the site will be conducted</w:t>
      </w:r>
      <w:r>
        <w:t xml:space="preserve"> by the site manager</w:t>
      </w:r>
      <w:r w:rsidRPr="00E525D0">
        <w:t xml:space="preserve"> </w:t>
      </w:r>
      <w:proofErr w:type="gramStart"/>
      <w:r w:rsidRPr="00E525D0">
        <w:t>in order to</w:t>
      </w:r>
      <w:proofErr w:type="gramEnd"/>
      <w:r w:rsidRPr="00E525D0">
        <w:t xml:space="preserve"> assess any potential hazards due to the weather conditions</w:t>
      </w:r>
      <w:r>
        <w:t xml:space="preserve"> and</w:t>
      </w:r>
      <w:r w:rsidRPr="00213F86">
        <w:t xml:space="preserve"> the </w:t>
      </w:r>
      <w:r>
        <w:t>head of school</w:t>
      </w:r>
      <w:r w:rsidRPr="00213F86">
        <w:t xml:space="preserve"> </w:t>
      </w:r>
      <w:r>
        <w:t xml:space="preserve">will be informed of the outcome </w:t>
      </w:r>
      <w:r w:rsidR="00F33AC6">
        <w:t>by 8.30am</w:t>
      </w:r>
      <w:r>
        <w:t>.</w:t>
      </w:r>
    </w:p>
    <w:p w14:paraId="52F233AF" w14:textId="77777777" w:rsidR="00544F0F" w:rsidRDefault="00544F0F" w:rsidP="00544F0F">
      <w:r w:rsidRPr="00213F86">
        <w:lastRenderedPageBreak/>
        <w:t xml:space="preserve">Closing the school is a reasonable decision if pupils or staff are at risk of serious injury due to the weather conditions. </w:t>
      </w:r>
    </w:p>
    <w:p w14:paraId="30B59505" w14:textId="689614A9" w:rsidR="00544F0F" w:rsidRPr="00CE61F2" w:rsidRDefault="00544F0F" w:rsidP="00544F0F">
      <w:r w:rsidRPr="00CE61F2">
        <w:t xml:space="preserve">The school is committed to ensuring the welfare and wellbeing of pupils. To minimise the risk of ill health during </w:t>
      </w:r>
      <w:r>
        <w:t>adverse</w:t>
      </w:r>
      <w:r w:rsidRPr="00CE61F2">
        <w:t xml:space="preserve"> temperatures, the school will: </w:t>
      </w:r>
    </w:p>
    <w:p w14:paraId="4122AF7E" w14:textId="77777777" w:rsidR="00544F0F" w:rsidRPr="00CE61F2" w:rsidRDefault="00544F0F" w:rsidP="00544F0F">
      <w:pPr>
        <w:numPr>
          <w:ilvl w:val="0"/>
          <w:numId w:val="62"/>
        </w:numPr>
        <w:spacing w:before="200"/>
        <w:contextualSpacing/>
        <w:jc w:val="both"/>
        <w:rPr>
          <w:rFonts w:asciiTheme="minorHAnsi" w:hAnsiTheme="minorHAnsi" w:cstheme="minorBidi"/>
        </w:rPr>
      </w:pPr>
      <w:r w:rsidRPr="00CE61F2">
        <w:rPr>
          <w:rFonts w:asciiTheme="minorHAnsi" w:hAnsiTheme="minorHAnsi" w:cstheme="minorBidi"/>
        </w:rPr>
        <w:t xml:space="preserve">Encourage staff and pupils to keep as much of their skin as possible covered up during the </w:t>
      </w:r>
      <w:proofErr w:type="gramStart"/>
      <w:r w:rsidRPr="00CE61F2">
        <w:rPr>
          <w:rFonts w:asciiTheme="minorHAnsi" w:hAnsiTheme="minorHAnsi" w:cstheme="minorBidi"/>
        </w:rPr>
        <w:t>Summer</w:t>
      </w:r>
      <w:proofErr w:type="gramEnd"/>
      <w:r w:rsidRPr="00CE61F2">
        <w:rPr>
          <w:rFonts w:asciiTheme="minorHAnsi" w:hAnsiTheme="minorHAnsi" w:cstheme="minorBidi"/>
        </w:rPr>
        <w:t xml:space="preserve"> months</w:t>
      </w:r>
      <w:r>
        <w:rPr>
          <w:rFonts w:asciiTheme="minorHAnsi" w:hAnsiTheme="minorHAnsi" w:cstheme="minorBidi"/>
        </w:rPr>
        <w:t xml:space="preserve"> and wearing appropriate clothing during the Winter months.</w:t>
      </w:r>
    </w:p>
    <w:p w14:paraId="6AB343F8" w14:textId="4F1508E4" w:rsidR="00544F0F" w:rsidRPr="00CE61F2" w:rsidRDefault="00544F0F" w:rsidP="00544F0F">
      <w:pPr>
        <w:numPr>
          <w:ilvl w:val="0"/>
          <w:numId w:val="62"/>
        </w:numPr>
        <w:spacing w:before="200"/>
        <w:contextualSpacing/>
        <w:jc w:val="both"/>
        <w:rPr>
          <w:rFonts w:asciiTheme="minorHAnsi" w:hAnsiTheme="minorHAnsi" w:cstheme="minorBidi"/>
        </w:rPr>
      </w:pPr>
      <w:r w:rsidRPr="00CE61F2">
        <w:rPr>
          <w:rFonts w:asciiTheme="minorHAnsi" w:hAnsiTheme="minorHAnsi" w:cstheme="minorBidi"/>
        </w:rPr>
        <w:t>Encourage staff and pupils to use sunscreen of sun protection factor (SPF) with UVA protection on any part of the body that they cannot cover up</w:t>
      </w:r>
      <w:r>
        <w:rPr>
          <w:rFonts w:asciiTheme="minorHAnsi" w:hAnsiTheme="minorHAnsi" w:cstheme="minorBidi"/>
        </w:rPr>
        <w:t xml:space="preserve"> during the </w:t>
      </w:r>
      <w:proofErr w:type="gramStart"/>
      <w:r>
        <w:rPr>
          <w:rFonts w:asciiTheme="minorHAnsi" w:hAnsiTheme="minorHAnsi" w:cstheme="minorBidi"/>
        </w:rPr>
        <w:t>Summer</w:t>
      </w:r>
      <w:proofErr w:type="gramEnd"/>
      <w:r>
        <w:rPr>
          <w:rFonts w:asciiTheme="minorHAnsi" w:hAnsiTheme="minorHAnsi" w:cstheme="minorBidi"/>
        </w:rPr>
        <w:t xml:space="preserve"> months</w:t>
      </w:r>
      <w:r w:rsidRPr="00CE61F2">
        <w:rPr>
          <w:rFonts w:asciiTheme="minorHAnsi" w:hAnsiTheme="minorHAnsi" w:cstheme="minorBidi"/>
        </w:rPr>
        <w:t xml:space="preserve">. </w:t>
      </w:r>
    </w:p>
    <w:p w14:paraId="7A438111" w14:textId="77777777" w:rsidR="00544F0F" w:rsidRPr="00CE61F2" w:rsidRDefault="00544F0F" w:rsidP="00544F0F">
      <w:pPr>
        <w:numPr>
          <w:ilvl w:val="0"/>
          <w:numId w:val="62"/>
        </w:numPr>
        <w:spacing w:before="200"/>
        <w:contextualSpacing/>
        <w:jc w:val="both"/>
        <w:rPr>
          <w:rFonts w:asciiTheme="minorHAnsi" w:hAnsiTheme="minorHAnsi" w:cstheme="minorBidi"/>
        </w:rPr>
      </w:pPr>
      <w:r w:rsidRPr="00CE61F2">
        <w:rPr>
          <w:rFonts w:asciiTheme="minorHAnsi" w:hAnsiTheme="minorHAnsi" w:cstheme="minorBidi"/>
        </w:rPr>
        <w:t xml:space="preserve">Encourage staff and pupils to take their breaks in the shade, if possible, rather than staying out in the sun. </w:t>
      </w:r>
    </w:p>
    <w:p w14:paraId="0ABB72AC" w14:textId="77777777" w:rsidR="00544F0F" w:rsidRPr="00CE61F2" w:rsidRDefault="00544F0F" w:rsidP="00544F0F">
      <w:pPr>
        <w:numPr>
          <w:ilvl w:val="0"/>
          <w:numId w:val="62"/>
        </w:numPr>
        <w:spacing w:before="200"/>
        <w:contextualSpacing/>
        <w:jc w:val="both"/>
        <w:rPr>
          <w:rFonts w:asciiTheme="minorHAnsi" w:hAnsiTheme="minorHAnsi" w:cstheme="minorBidi"/>
        </w:rPr>
      </w:pPr>
      <w:r w:rsidRPr="00CE61F2">
        <w:rPr>
          <w:rFonts w:asciiTheme="minorHAnsi" w:hAnsiTheme="minorHAnsi" w:cstheme="minorBidi"/>
        </w:rPr>
        <w:t xml:space="preserve">Reschedule work/outdoor lessons </w:t>
      </w:r>
      <w:r>
        <w:rPr>
          <w:rFonts w:asciiTheme="minorHAnsi" w:hAnsiTheme="minorHAnsi" w:cstheme="minorBidi"/>
        </w:rPr>
        <w:t>according to the outdoor temperature.</w:t>
      </w:r>
    </w:p>
    <w:p w14:paraId="542AEFF3" w14:textId="77777777" w:rsidR="00544F0F" w:rsidRDefault="00544F0F" w:rsidP="00544F0F">
      <w:pPr>
        <w:numPr>
          <w:ilvl w:val="0"/>
          <w:numId w:val="62"/>
        </w:numPr>
        <w:spacing w:before="200"/>
        <w:contextualSpacing/>
        <w:jc w:val="both"/>
        <w:rPr>
          <w:rFonts w:asciiTheme="minorHAnsi" w:hAnsiTheme="minorHAnsi" w:cstheme="minorBidi"/>
        </w:rPr>
      </w:pPr>
      <w:r w:rsidRPr="00CE61F2">
        <w:rPr>
          <w:rFonts w:asciiTheme="minorHAnsi" w:hAnsiTheme="minorHAnsi" w:cstheme="minorBidi"/>
        </w:rPr>
        <w:t>Situate water points and rest areas in the shade</w:t>
      </w:r>
      <w:r>
        <w:rPr>
          <w:rFonts w:asciiTheme="minorHAnsi" w:hAnsiTheme="minorHAnsi" w:cstheme="minorBidi"/>
        </w:rPr>
        <w:t xml:space="preserve"> during hot temperatures</w:t>
      </w:r>
      <w:r w:rsidRPr="00CE61F2">
        <w:rPr>
          <w:rFonts w:asciiTheme="minorHAnsi" w:hAnsiTheme="minorHAnsi" w:cstheme="minorBidi"/>
        </w:rPr>
        <w:t xml:space="preserve">. </w:t>
      </w:r>
    </w:p>
    <w:p w14:paraId="0E44115A" w14:textId="77777777" w:rsidR="00544F0F" w:rsidRDefault="00544F0F" w:rsidP="00544F0F">
      <w:pPr>
        <w:numPr>
          <w:ilvl w:val="0"/>
          <w:numId w:val="62"/>
        </w:numPr>
        <w:spacing w:before="200"/>
        <w:contextualSpacing/>
        <w:jc w:val="both"/>
        <w:rPr>
          <w:rFonts w:asciiTheme="minorHAnsi" w:hAnsiTheme="minorHAnsi" w:cstheme="minorBidi"/>
        </w:rPr>
      </w:pPr>
      <w:r>
        <w:rPr>
          <w:rFonts w:asciiTheme="minorHAnsi" w:hAnsiTheme="minorHAnsi" w:cstheme="minorBidi"/>
        </w:rPr>
        <w:t xml:space="preserve">Encourage staff and pupils to </w:t>
      </w:r>
      <w:proofErr w:type="gramStart"/>
      <w:r>
        <w:rPr>
          <w:rFonts w:asciiTheme="minorHAnsi" w:hAnsiTheme="minorHAnsi" w:cstheme="minorBidi"/>
        </w:rPr>
        <w:t>carry an inhaler at all times</w:t>
      </w:r>
      <w:proofErr w:type="gramEnd"/>
      <w:r>
        <w:rPr>
          <w:rFonts w:asciiTheme="minorHAnsi" w:hAnsiTheme="minorHAnsi" w:cstheme="minorBidi"/>
        </w:rPr>
        <w:t xml:space="preserve"> if needed.</w:t>
      </w:r>
    </w:p>
    <w:p w14:paraId="645A5587" w14:textId="77777777" w:rsidR="00544F0F" w:rsidRDefault="00544F0F" w:rsidP="00544F0F">
      <w:pPr>
        <w:numPr>
          <w:ilvl w:val="0"/>
          <w:numId w:val="62"/>
        </w:numPr>
        <w:spacing w:before="200"/>
        <w:contextualSpacing/>
        <w:jc w:val="both"/>
        <w:rPr>
          <w:rFonts w:asciiTheme="minorHAnsi" w:hAnsiTheme="minorHAnsi" w:cstheme="minorBidi"/>
        </w:rPr>
      </w:pPr>
      <w:r>
        <w:rPr>
          <w:rFonts w:asciiTheme="minorHAnsi" w:hAnsiTheme="minorHAnsi" w:cstheme="minorBidi"/>
        </w:rPr>
        <w:t xml:space="preserve">Encourage staff and pupils </w:t>
      </w:r>
      <w:r w:rsidRPr="00C11D01">
        <w:rPr>
          <w:rFonts w:asciiTheme="minorHAnsi" w:hAnsiTheme="minorHAnsi" w:cstheme="minorBidi"/>
        </w:rPr>
        <w:t>to maintain good hand hygiene</w:t>
      </w:r>
      <w:r>
        <w:rPr>
          <w:rFonts w:asciiTheme="minorHAnsi" w:hAnsiTheme="minorHAnsi" w:cstheme="minorBidi"/>
        </w:rPr>
        <w:t>.</w:t>
      </w:r>
    </w:p>
    <w:p w14:paraId="788FFFD8" w14:textId="77777777" w:rsidR="00544F0F" w:rsidRPr="00CE61F2" w:rsidRDefault="00544F0F" w:rsidP="00544F0F">
      <w:pPr>
        <w:numPr>
          <w:ilvl w:val="0"/>
          <w:numId w:val="62"/>
        </w:numPr>
        <w:spacing w:before="200"/>
        <w:contextualSpacing/>
        <w:jc w:val="both"/>
        <w:rPr>
          <w:rFonts w:asciiTheme="minorHAnsi" w:hAnsiTheme="minorHAnsi" w:cstheme="minorBidi"/>
        </w:rPr>
      </w:pPr>
      <w:r>
        <w:rPr>
          <w:rFonts w:asciiTheme="minorHAnsi" w:hAnsiTheme="minorHAnsi" w:cstheme="minorBidi"/>
        </w:rPr>
        <w:t>Encourage staff and pupils to stay hydrated.</w:t>
      </w:r>
    </w:p>
    <w:p w14:paraId="4756FF93" w14:textId="77777777" w:rsidR="00544F0F" w:rsidRPr="00CE61F2" w:rsidRDefault="00544F0F" w:rsidP="00544F0F">
      <w:pPr>
        <w:ind w:left="720"/>
        <w:contextualSpacing/>
        <w:rPr>
          <w:rFonts w:asciiTheme="minorHAnsi" w:hAnsiTheme="minorHAnsi" w:cstheme="minorBidi"/>
        </w:rPr>
      </w:pPr>
    </w:p>
    <w:p w14:paraId="6F9778DA" w14:textId="7502EE8A" w:rsidR="00544F0F" w:rsidRDefault="00544F0F" w:rsidP="00544F0F">
      <w:r>
        <w:t>Relevant staff members will be made aware of how to recognise the signs that a pupil may be suffering from ill health due to adverse weather conditions.</w:t>
      </w:r>
    </w:p>
    <w:p w14:paraId="4236E990" w14:textId="1C4F670F" w:rsidR="00544F0F" w:rsidRDefault="00544F0F" w:rsidP="00544F0F">
      <w:pPr>
        <w:pStyle w:val="Heading10"/>
      </w:pPr>
      <w:bookmarkStart w:id="28" w:name="attendance"/>
      <w:r>
        <w:t>Attendance</w:t>
      </w:r>
      <w:bookmarkEnd w:id="28"/>
    </w:p>
    <w:p w14:paraId="4FAB01FE" w14:textId="77777777" w:rsidR="00544F0F" w:rsidRDefault="00544F0F" w:rsidP="00544F0F">
      <w:r>
        <w:t>Where the school is officially closed, all absence is registered as authorised.</w:t>
      </w:r>
    </w:p>
    <w:p w14:paraId="6E784E74" w14:textId="77777777" w:rsidR="00544F0F" w:rsidRDefault="00544F0F" w:rsidP="00544F0F">
      <w:r>
        <w:t>When a pupil cannot attend the school due to adverse weather conditions, the pupil will be marked in the register as having an authorised absence and will, therefore, not affect the school’s attendance statistics.</w:t>
      </w:r>
    </w:p>
    <w:p w14:paraId="1866A889" w14:textId="49DDED1D" w:rsidR="00544F0F" w:rsidRDefault="00544F0F" w:rsidP="00544F0F">
      <w:r>
        <w:t>If the</w:t>
      </w:r>
      <w:r>
        <w:t xml:space="preserve"> head of school</w:t>
      </w:r>
      <w:r>
        <w:t xml:space="preserve"> believes the pupil could have safely made it to school but did not attend, the pupil will be marked in the register as having an unauthorised absence. </w:t>
      </w:r>
    </w:p>
    <w:p w14:paraId="355C54EE" w14:textId="77777777" w:rsidR="00544F0F" w:rsidRDefault="00544F0F" w:rsidP="00544F0F">
      <w:r>
        <w:t>Parents acting on the assumption that the school would be closed, without gaining confirmation, or failing to inform the school of the circumstances that prevent the child coming into school, risk their child’s absence being registered as an unauthorised absence.</w:t>
      </w:r>
    </w:p>
    <w:p w14:paraId="3232FB0A" w14:textId="66636884" w:rsidR="00544F0F" w:rsidRDefault="00544F0F" w:rsidP="00544F0F">
      <w:r>
        <w:t>During periods of adverse weather conditions, staff members are expected to make all reasonable efforts to attend work and</w:t>
      </w:r>
      <w:r w:rsidRPr="00E525D0">
        <w:t xml:space="preserve"> are encouraged to liaise with the head</w:t>
      </w:r>
      <w:r w:rsidR="00F33AC6">
        <w:t xml:space="preserve"> of school</w:t>
      </w:r>
      <w:r w:rsidRPr="00E525D0">
        <w:t xml:space="preserve"> to discuss difficulties attending work due to adverse weather.</w:t>
      </w:r>
    </w:p>
    <w:p w14:paraId="68D57A88" w14:textId="2005A067" w:rsidR="00544F0F" w:rsidRDefault="00544F0F" w:rsidP="00544F0F">
      <w:r>
        <w:t xml:space="preserve">The </w:t>
      </w:r>
      <w:r w:rsidR="00F33AC6">
        <w:t>charity</w:t>
      </w:r>
      <w:r>
        <w:t xml:space="preserve"> understands that, whilst staff members are expected to make all reasonable efforts to attend work, it is essential to minimise personal risk. It is therefore at the discretion of staff members as to whether they </w:t>
      </w:r>
      <w:proofErr w:type="gramStart"/>
      <w:r>
        <w:t>are able to</w:t>
      </w:r>
      <w:proofErr w:type="gramEnd"/>
      <w:r>
        <w:t xml:space="preserve"> attend work in adverse weather conditions.</w:t>
      </w:r>
    </w:p>
    <w:p w14:paraId="7354EDD9" w14:textId="12E741EC" w:rsidR="00544F0F" w:rsidRDefault="00544F0F" w:rsidP="00544F0F">
      <w:r>
        <w:t>The school will continue to strive to provide high-quality education in the given circumstances.</w:t>
      </w:r>
    </w:p>
    <w:p w14:paraId="1C358C81" w14:textId="77777777" w:rsidR="00544F0F" w:rsidRDefault="00544F0F" w:rsidP="00544F0F">
      <w:pPr>
        <w:pStyle w:val="Heading10"/>
      </w:pPr>
      <w:bookmarkStart w:id="29" w:name="examdisruption"/>
      <w:r>
        <w:t>Exam disruption</w:t>
      </w:r>
    </w:p>
    <w:bookmarkEnd w:id="29"/>
    <w:p w14:paraId="4D5BEF47" w14:textId="2C1A1A49" w:rsidR="00544F0F" w:rsidRDefault="00544F0F" w:rsidP="00544F0F">
      <w:r>
        <w:lastRenderedPageBreak/>
        <w:t xml:space="preserve">If the school </w:t>
      </w:r>
      <w:proofErr w:type="gramStart"/>
      <w:r>
        <w:t>has to</w:t>
      </w:r>
      <w:proofErr w:type="gramEnd"/>
      <w:r>
        <w:t xml:space="preserve"> close, or if a child misses an exam due to adverse weather conditions, the school will make alternative arrangements with the relevant awarding body</w:t>
      </w:r>
      <w:r w:rsidR="00F33AC6">
        <w:t xml:space="preserve"> and will inform parents of the changes</w:t>
      </w:r>
      <w:r>
        <w:t xml:space="preserve">. </w:t>
      </w:r>
    </w:p>
    <w:p w14:paraId="66E818A4" w14:textId="77777777" w:rsidR="00544F0F" w:rsidRDefault="00544F0F" w:rsidP="00544F0F">
      <w:pPr>
        <w:pStyle w:val="Heading10"/>
      </w:pPr>
      <w:bookmarkStart w:id="30" w:name="emergencyplan"/>
      <w:r>
        <w:t>Emergency plan</w:t>
      </w:r>
    </w:p>
    <w:bookmarkEnd w:id="30"/>
    <w:p w14:paraId="71062A5C" w14:textId="78E02B7B" w:rsidR="00544F0F" w:rsidRDefault="00544F0F" w:rsidP="00544F0F">
      <w:r>
        <w:t>In the case of an emergency relating to adverse weather, the school will follow their planned emergency procedur</w:t>
      </w:r>
      <w:r w:rsidR="00F33AC6">
        <w:t>e</w:t>
      </w:r>
      <w:r>
        <w:t>.</w:t>
      </w:r>
    </w:p>
    <w:p w14:paraId="14940303" w14:textId="77777777" w:rsidR="00544F0F" w:rsidRDefault="00544F0F" w:rsidP="00544F0F">
      <w:r>
        <w:t>The emergency plan will contain:</w:t>
      </w:r>
    </w:p>
    <w:p w14:paraId="0D4439AC" w14:textId="77777777" w:rsidR="00544F0F" w:rsidRDefault="00544F0F" w:rsidP="00544F0F">
      <w:pPr>
        <w:pStyle w:val="ListParagraph"/>
        <w:numPr>
          <w:ilvl w:val="0"/>
          <w:numId w:val="50"/>
        </w:numPr>
        <w:spacing w:before="200"/>
        <w:jc w:val="both"/>
      </w:pPr>
      <w:r>
        <w:t>Information on where to find parent contact details.</w:t>
      </w:r>
    </w:p>
    <w:p w14:paraId="0D653C13" w14:textId="77777777" w:rsidR="00544F0F" w:rsidRDefault="00544F0F" w:rsidP="00544F0F">
      <w:pPr>
        <w:pStyle w:val="ListParagraph"/>
        <w:numPr>
          <w:ilvl w:val="0"/>
          <w:numId w:val="50"/>
        </w:numPr>
        <w:spacing w:before="200"/>
        <w:jc w:val="both"/>
      </w:pPr>
      <w:r>
        <w:t>Staff contact details for out-of-hours emergencies.</w:t>
      </w:r>
    </w:p>
    <w:p w14:paraId="7FBE6E67" w14:textId="77777777" w:rsidR="00544F0F" w:rsidRDefault="00544F0F" w:rsidP="00544F0F">
      <w:pPr>
        <w:pStyle w:val="ListParagraph"/>
        <w:numPr>
          <w:ilvl w:val="0"/>
          <w:numId w:val="50"/>
        </w:numPr>
        <w:spacing w:before="200"/>
        <w:jc w:val="both"/>
      </w:pPr>
      <w:r>
        <w:t>Details of which staff members have agreed to perform certain tasks during an emergency.</w:t>
      </w:r>
    </w:p>
    <w:p w14:paraId="6EE0E7E2" w14:textId="15A9AEDF" w:rsidR="00544F0F" w:rsidRDefault="00544F0F" w:rsidP="00544F0F">
      <w:r>
        <w:t>Each member of staff will have a copy of the emergency plan</w:t>
      </w:r>
      <w:r w:rsidR="00F33AC6">
        <w:t xml:space="preserve">. </w:t>
      </w:r>
      <w:r>
        <w:t>All parents will be sent a letter informing them of their responsibilities, for instance, their duty to collect children.</w:t>
      </w:r>
    </w:p>
    <w:p w14:paraId="452CB54C" w14:textId="77777777" w:rsidR="00544F0F" w:rsidRDefault="00544F0F" w:rsidP="00544F0F">
      <w:pPr>
        <w:pStyle w:val="Heading10"/>
      </w:pPr>
      <w:bookmarkStart w:id="31" w:name="monitoringandreview"/>
      <w:r>
        <w:t>Monitoring and review</w:t>
      </w:r>
    </w:p>
    <w:bookmarkEnd w:id="31"/>
    <w:p w14:paraId="5F340989" w14:textId="3431C0D3" w:rsidR="00544F0F" w:rsidRDefault="00544F0F" w:rsidP="00544F0F">
      <w:r>
        <w:t xml:space="preserve">The effectiveness of this policy will be monitored by the </w:t>
      </w:r>
      <w:r>
        <w:t>head of school</w:t>
      </w:r>
      <w:r>
        <w:t xml:space="preserve">, and any necessary amendments will be made during review. </w:t>
      </w:r>
    </w:p>
    <w:p w14:paraId="6A5EC04F" w14:textId="34DD44AB" w:rsidR="00544F0F" w:rsidRDefault="00544F0F" w:rsidP="00544F0F">
      <w:r>
        <w:t xml:space="preserve">This policy will be reviewed annually by the </w:t>
      </w:r>
      <w:r>
        <w:t>head of school.</w:t>
      </w:r>
    </w:p>
    <w:p w14:paraId="394EF6D3" w14:textId="55E269DB" w:rsidR="000462E3" w:rsidRPr="00A87F5E" w:rsidRDefault="000462E3" w:rsidP="0069543F">
      <w:pPr>
        <w:jc w:val="both"/>
        <w:rPr>
          <w:rFonts w:cstheme="minorHAnsi"/>
          <w:color w:val="000000" w:themeColor="text1"/>
          <w:szCs w:val="32"/>
        </w:rPr>
      </w:pPr>
    </w:p>
    <w:sectPr w:rsidR="000462E3" w:rsidRPr="00A87F5E" w:rsidSect="0069543F">
      <w:headerReference w:type="default" r:id="rId9"/>
      <w:headerReference w:type="first" r:id="rId10"/>
      <w:type w:val="continuous"/>
      <w:pgSz w:w="11906" w:h="16838"/>
      <w:pgMar w:top="1440" w:right="1440" w:bottom="1440" w:left="1440" w:header="709" w:footer="709" w:gutter="0"/>
      <w:pgBorders w:offsetFrom="page">
        <w:top w:val="single" w:sz="36" w:space="24" w:color="000000" w:themeColor="text1"/>
        <w:left w:val="single" w:sz="36" w:space="24" w:color="000000" w:themeColor="text1"/>
        <w:bottom w:val="single" w:sz="36" w:space="24" w:color="000000" w:themeColor="text1"/>
        <w:right w:val="single" w:sz="36" w:space="24" w:color="000000" w:themeColor="text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90426" w14:textId="77777777" w:rsidR="00F34682" w:rsidRDefault="00F34682" w:rsidP="00AD4155">
      <w:r>
        <w:separator/>
      </w:r>
    </w:p>
  </w:endnote>
  <w:endnote w:type="continuationSeparator" w:id="0">
    <w:p w14:paraId="5B02D68F" w14:textId="77777777" w:rsidR="00F34682" w:rsidRDefault="00F3468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67DB8B8-0593-AB4E-B3A5-5A27259C60B4}"/>
  </w:font>
  <w:font w:name="Times New Roman">
    <w:panose1 w:val="02020603050405020304"/>
    <w:charset w:val="00"/>
    <w:family w:val="roman"/>
    <w:pitch w:val="variable"/>
    <w:sig w:usb0="E0002EFF" w:usb1="C000785B" w:usb2="00000009" w:usb3="00000000" w:csb0="000001FF" w:csb1="00000000"/>
    <w:embedRegular r:id="rId2" w:fontKey="{949DED8D-BC09-EB4E-815F-D2B0562EE620}"/>
    <w:embedBold r:id="rId3" w:fontKey="{19531EC6-1781-0248-923D-0619401D6109}"/>
    <w:embedItalic r:id="rId4" w:fontKey="{8306A2AE-A281-224B-9C41-B89EC6A3F992}"/>
    <w:embedBoldItalic r:id="rId5" w:fontKey="{896BF41E-7B89-3845-95FF-9A531177F4EB}"/>
  </w:font>
  <w:font w:name="Courier New">
    <w:panose1 w:val="02070309020205020404"/>
    <w:charset w:val="00"/>
    <w:family w:val="modern"/>
    <w:pitch w:val="fixed"/>
    <w:sig w:usb0="E0002AFF" w:usb1="C0007843" w:usb2="00000009" w:usb3="00000000" w:csb0="000001FF" w:csb1="00000000"/>
    <w:embedRegular r:id="rId6" w:fontKey="{A6DAD702-C669-4B46-B616-0DE58A218390}"/>
  </w:font>
  <w:font w:name="Wingdings">
    <w:panose1 w:val="05000000000000000000"/>
    <w:charset w:val="4D"/>
    <w:family w:val="decorative"/>
    <w:pitch w:val="variable"/>
    <w:sig w:usb0="00000003" w:usb1="00000000" w:usb2="00000000" w:usb3="00000000" w:csb0="80000001" w:csb1="00000000"/>
    <w:embedRegular r:id="rId7" w:fontKey="{A4F247B1-2805-2145-8E17-D5756AAC659B}"/>
  </w:font>
  <w:font w:name="Calibri">
    <w:panose1 w:val="020F0502020204030204"/>
    <w:charset w:val="00"/>
    <w:family w:val="swiss"/>
    <w:pitch w:val="variable"/>
    <w:sig w:usb0="E0002AFF" w:usb1="C000247B" w:usb2="00000009" w:usb3="00000000" w:csb0="000001FF" w:csb1="00000000"/>
    <w:embedRegular r:id="rId8" w:fontKey="{8ABD1D43-8E03-DF49-A965-C2F2C78C7282}"/>
    <w:embedBold r:id="rId9" w:fontKey="{69F81ED3-029F-1B4C-BD62-9FB6771AC6FF}"/>
  </w:font>
  <w:font w:name="Arial">
    <w:panose1 w:val="020B0604020202020204"/>
    <w:charset w:val="00"/>
    <w:family w:val="swiss"/>
    <w:pitch w:val="variable"/>
    <w:sig w:usb0="E0002AFF" w:usb1="C0007843" w:usb2="00000009" w:usb3="00000000" w:csb0="000001FF" w:csb1="00000000"/>
    <w:embedRegular r:id="rId10" w:fontKey="{FE99AB6C-67FD-EC48-81E3-D7CCFDACCE50}"/>
    <w:embedBold r:id="rId11" w:fontKey="{2CDC332D-1BB8-374E-9E7E-42900487D5D6}"/>
    <w:embedItalic r:id="rId12" w:fontKey="{AE1958B2-4564-A143-AD4F-596339BB81D2}"/>
    <w:embedBoldItalic r:id="rId13" w:fontKey="{7890F69C-7727-5D44-8C86-F7A551481B52}"/>
  </w:font>
  <w:font w:name="Tahoma">
    <w:panose1 w:val="020B0604030504040204"/>
    <w:charset w:val="00"/>
    <w:family w:val="swiss"/>
    <w:pitch w:val="variable"/>
    <w:sig w:usb0="E1002EFF" w:usb1="C000605B" w:usb2="00000029" w:usb3="00000000" w:csb0="000101FF" w:csb1="00000000"/>
    <w:embedRegular r:id="rId14" w:fontKey="{118FE657-F842-6A4B-B729-D24F5DD86FD1}"/>
    <w:embedBold r:id="rId15" w:fontKey="{0079BF31-6110-7549-92DE-39F0837A20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395D7" w14:textId="77777777" w:rsidR="00F34682" w:rsidRDefault="00F34682" w:rsidP="00AD4155">
      <w:r>
        <w:separator/>
      </w:r>
    </w:p>
  </w:footnote>
  <w:footnote w:type="continuationSeparator" w:id="0">
    <w:p w14:paraId="578C67FE" w14:textId="77777777" w:rsidR="00F34682" w:rsidRDefault="00F3468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16103E74" w:rsidR="0062150D" w:rsidRPr="0069543F" w:rsidRDefault="00544F0F" w:rsidP="0069543F">
    <w:pPr>
      <w:pStyle w:val="Header"/>
      <w:spacing w:before="240" w:line="360" w:lineRule="auto"/>
      <w:jc w:val="center"/>
      <w:rPr>
        <w:rFonts w:ascii="Calibri" w:hAnsi="Calibri" w:cs="Calibri"/>
        <w:b/>
        <w:bCs/>
      </w:rPr>
    </w:pPr>
    <w:r>
      <w:rPr>
        <w:rFonts w:ascii="Calibri" w:hAnsi="Calibri" w:cs="Calibri"/>
        <w:b/>
        <w:bCs/>
      </w:rPr>
      <w:t xml:space="preserve">Adverse Weather </w:t>
    </w:r>
    <w:r w:rsidR="0069543F" w:rsidRPr="0069543F">
      <w:rPr>
        <w:rFonts w:ascii="Calibri" w:hAnsi="Calibri" w:cs="Calibri"/>
        <w:b/>
        <w:bCs/>
      </w:rPr>
      <w:t>Policy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5654" w14:textId="421C46EE" w:rsidR="0069543F" w:rsidRPr="0069543F" w:rsidRDefault="0069543F" w:rsidP="0069543F">
    <w:pPr>
      <w:pStyle w:val="Header"/>
      <w:spacing w:before="240" w:line="360" w:lineRule="auto"/>
      <w:jc w:val="center"/>
      <w:rPr>
        <w:rFonts w:ascii="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34FEE"/>
    <w:multiLevelType w:val="hybridMultilevel"/>
    <w:tmpl w:val="698C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06851"/>
    <w:multiLevelType w:val="hybridMultilevel"/>
    <w:tmpl w:val="63AA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76BBE"/>
    <w:multiLevelType w:val="hybridMultilevel"/>
    <w:tmpl w:val="80B65A5E"/>
    <w:lvl w:ilvl="0" w:tplc="EE442C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5F71E5"/>
    <w:multiLevelType w:val="hybridMultilevel"/>
    <w:tmpl w:val="80B66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7A6FA5"/>
    <w:multiLevelType w:val="hybridMultilevel"/>
    <w:tmpl w:val="C6BE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40E62"/>
    <w:multiLevelType w:val="hybridMultilevel"/>
    <w:tmpl w:val="0B68F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E6A24"/>
    <w:multiLevelType w:val="hybridMultilevel"/>
    <w:tmpl w:val="5EF2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D5B80"/>
    <w:multiLevelType w:val="hybridMultilevel"/>
    <w:tmpl w:val="C3808452"/>
    <w:lvl w:ilvl="0" w:tplc="DE4C98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AC4A3A"/>
    <w:multiLevelType w:val="hybridMultilevel"/>
    <w:tmpl w:val="B1F4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8C22A1"/>
    <w:multiLevelType w:val="multilevel"/>
    <w:tmpl w:val="7C621AEA"/>
    <w:numStyleLink w:val="Style1"/>
  </w:abstractNum>
  <w:abstractNum w:abstractNumId="29"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14F08C9"/>
    <w:multiLevelType w:val="hybridMultilevel"/>
    <w:tmpl w:val="93582E8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6"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8"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2"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B260FC"/>
    <w:multiLevelType w:val="hybridMultilevel"/>
    <w:tmpl w:val="FF6EE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0B95AB7"/>
    <w:multiLevelType w:val="hybridMultilevel"/>
    <w:tmpl w:val="B19AE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623D45"/>
    <w:multiLevelType w:val="hybridMultilevel"/>
    <w:tmpl w:val="7C28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D278AA"/>
    <w:multiLevelType w:val="hybridMultilevel"/>
    <w:tmpl w:val="164492A2"/>
    <w:lvl w:ilvl="0" w:tplc="BB16ED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15:restartNumberingAfterBreak="0">
    <w:nsid w:val="71ED6A69"/>
    <w:multiLevelType w:val="hybridMultilevel"/>
    <w:tmpl w:val="B920738E"/>
    <w:lvl w:ilvl="0" w:tplc="08090001">
      <w:start w:val="1"/>
      <w:numFmt w:val="bullet"/>
      <w:lvlText w:val=""/>
      <w:lvlJc w:val="left"/>
      <w:pPr>
        <w:ind w:left="720" w:hanging="360"/>
      </w:pPr>
      <w:rPr>
        <w:rFonts w:ascii="Symbol" w:hAnsi="Symbol" w:hint="default"/>
      </w:rPr>
    </w:lvl>
    <w:lvl w:ilvl="1" w:tplc="E81AD8B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956B12"/>
    <w:multiLevelType w:val="hybridMultilevel"/>
    <w:tmpl w:val="BB703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B52C67"/>
    <w:multiLevelType w:val="hybridMultilevel"/>
    <w:tmpl w:val="87A8D1E2"/>
    <w:lvl w:ilvl="0" w:tplc="E870D02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90945">
    <w:abstractNumId w:val="55"/>
  </w:num>
  <w:num w:numId="2" w16cid:durableId="929779897">
    <w:abstractNumId w:val="34"/>
  </w:num>
  <w:num w:numId="3" w16cid:durableId="1133449390">
    <w:abstractNumId w:val="2"/>
  </w:num>
  <w:num w:numId="4" w16cid:durableId="20277811">
    <w:abstractNumId w:val="2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56321297">
    <w:abstractNumId w:val="41"/>
  </w:num>
  <w:num w:numId="6" w16cid:durableId="1951013328">
    <w:abstractNumId w:val="37"/>
  </w:num>
  <w:num w:numId="7" w16cid:durableId="1288194625">
    <w:abstractNumId w:val="19"/>
  </w:num>
  <w:num w:numId="8" w16cid:durableId="1505969099">
    <w:abstractNumId w:val="30"/>
  </w:num>
  <w:num w:numId="9" w16cid:durableId="2104034236">
    <w:abstractNumId w:val="22"/>
  </w:num>
  <w:num w:numId="10" w16cid:durableId="1723864616">
    <w:abstractNumId w:val="18"/>
  </w:num>
  <w:num w:numId="11" w16cid:durableId="1023898400">
    <w:abstractNumId w:val="33"/>
  </w:num>
  <w:num w:numId="12" w16cid:durableId="1518034727">
    <w:abstractNumId w:val="49"/>
  </w:num>
  <w:num w:numId="13" w16cid:durableId="545917476">
    <w:abstractNumId w:val="59"/>
  </w:num>
  <w:num w:numId="14" w16cid:durableId="1262298658">
    <w:abstractNumId w:val="12"/>
  </w:num>
  <w:num w:numId="15" w16cid:durableId="388453979">
    <w:abstractNumId w:val="39"/>
  </w:num>
  <w:num w:numId="16" w16cid:durableId="436564978">
    <w:abstractNumId w:val="4"/>
  </w:num>
  <w:num w:numId="17" w16cid:durableId="1623800584">
    <w:abstractNumId w:val="26"/>
  </w:num>
  <w:num w:numId="18" w16cid:durableId="1323434812">
    <w:abstractNumId w:val="3"/>
  </w:num>
  <w:num w:numId="19" w16cid:durableId="1318917664">
    <w:abstractNumId w:val="48"/>
  </w:num>
  <w:num w:numId="20" w16cid:durableId="1815950119">
    <w:abstractNumId w:val="27"/>
  </w:num>
  <w:num w:numId="21" w16cid:durableId="430055661">
    <w:abstractNumId w:val="8"/>
  </w:num>
  <w:num w:numId="22" w16cid:durableId="1231774503">
    <w:abstractNumId w:val="17"/>
  </w:num>
  <w:num w:numId="23" w16cid:durableId="343287760">
    <w:abstractNumId w:val="10"/>
  </w:num>
  <w:num w:numId="24" w16cid:durableId="424376816">
    <w:abstractNumId w:val="0"/>
  </w:num>
  <w:num w:numId="25" w16cid:durableId="1172723533">
    <w:abstractNumId w:val="38"/>
  </w:num>
  <w:num w:numId="26" w16cid:durableId="2137676167">
    <w:abstractNumId w:val="11"/>
  </w:num>
  <w:num w:numId="27" w16cid:durableId="1251357248">
    <w:abstractNumId w:val="57"/>
  </w:num>
  <w:num w:numId="28" w16cid:durableId="2029408816">
    <w:abstractNumId w:val="6"/>
  </w:num>
  <w:num w:numId="29" w16cid:durableId="905722586">
    <w:abstractNumId w:val="53"/>
  </w:num>
  <w:num w:numId="30" w16cid:durableId="42172230">
    <w:abstractNumId w:val="2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1925531016">
    <w:abstractNumId w:val="2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815419657">
    <w:abstractNumId w:val="42"/>
  </w:num>
  <w:num w:numId="33" w16cid:durableId="382019225">
    <w:abstractNumId w:val="40"/>
  </w:num>
  <w:num w:numId="34" w16cid:durableId="4134595">
    <w:abstractNumId w:val="45"/>
  </w:num>
  <w:num w:numId="35" w16cid:durableId="1678076636">
    <w:abstractNumId w:val="31"/>
  </w:num>
  <w:num w:numId="36" w16cid:durableId="1478378322">
    <w:abstractNumId w:val="54"/>
  </w:num>
  <w:num w:numId="37" w16cid:durableId="1652829603">
    <w:abstractNumId w:val="43"/>
  </w:num>
  <w:num w:numId="38" w16cid:durableId="269555821">
    <w:abstractNumId w:val="25"/>
  </w:num>
  <w:num w:numId="39" w16cid:durableId="1064376170">
    <w:abstractNumId w:val="16"/>
  </w:num>
  <w:num w:numId="40" w16cid:durableId="2065833690">
    <w:abstractNumId w:val="51"/>
  </w:num>
  <w:num w:numId="41" w16cid:durableId="1536189199">
    <w:abstractNumId w:val="21"/>
  </w:num>
  <w:num w:numId="42" w16cid:durableId="333537330">
    <w:abstractNumId w:val="9"/>
  </w:num>
  <w:num w:numId="43" w16cid:durableId="881330689">
    <w:abstractNumId w:val="36"/>
  </w:num>
  <w:num w:numId="44" w16cid:durableId="6102524">
    <w:abstractNumId w:val="60"/>
  </w:num>
  <w:num w:numId="45" w16cid:durableId="1995452969">
    <w:abstractNumId w:val="62"/>
  </w:num>
  <w:num w:numId="46" w16cid:durableId="2079591376">
    <w:abstractNumId w:val="44"/>
  </w:num>
  <w:num w:numId="47" w16cid:durableId="1852838830">
    <w:abstractNumId w:val="29"/>
  </w:num>
  <w:num w:numId="48" w16cid:durableId="761486292">
    <w:abstractNumId w:val="14"/>
  </w:num>
  <w:num w:numId="49" w16cid:durableId="722632639">
    <w:abstractNumId w:val="32"/>
  </w:num>
  <w:num w:numId="50" w16cid:durableId="2120174809">
    <w:abstractNumId w:val="56"/>
  </w:num>
  <w:num w:numId="51" w16cid:durableId="1500344383">
    <w:abstractNumId w:val="7"/>
  </w:num>
  <w:num w:numId="52" w16cid:durableId="1966809291">
    <w:abstractNumId w:val="1"/>
  </w:num>
  <w:num w:numId="53" w16cid:durableId="1070008011">
    <w:abstractNumId w:val="15"/>
  </w:num>
  <w:num w:numId="54" w16cid:durableId="1318916628">
    <w:abstractNumId w:val="47"/>
  </w:num>
  <w:num w:numId="55" w16cid:durableId="828327482">
    <w:abstractNumId w:val="20"/>
  </w:num>
  <w:num w:numId="56" w16cid:durableId="1343125712">
    <w:abstractNumId w:val="13"/>
  </w:num>
  <w:num w:numId="57" w16cid:durableId="263074766">
    <w:abstractNumId w:val="52"/>
  </w:num>
  <w:num w:numId="58" w16cid:durableId="530802004">
    <w:abstractNumId w:val="23"/>
  </w:num>
  <w:num w:numId="59" w16cid:durableId="651720078">
    <w:abstractNumId w:val="24"/>
  </w:num>
  <w:num w:numId="60" w16cid:durableId="164170306">
    <w:abstractNumId w:val="46"/>
  </w:num>
  <w:num w:numId="61" w16cid:durableId="1142425053">
    <w:abstractNumId w:val="50"/>
  </w:num>
  <w:num w:numId="62" w16cid:durableId="574903419">
    <w:abstractNumId w:val="5"/>
  </w:num>
  <w:num w:numId="63" w16cid:durableId="1155954562">
    <w:abstractNumId w:val="35"/>
  </w:num>
  <w:num w:numId="64" w16cid:durableId="2027557353">
    <w:abstractNumId w:val="61"/>
  </w:num>
  <w:num w:numId="65" w16cid:durableId="1561483138">
    <w:abstractNumId w:val="5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34DF"/>
    <w:rsid w:val="00004242"/>
    <w:rsid w:val="00006442"/>
    <w:rsid w:val="000065A5"/>
    <w:rsid w:val="000100B6"/>
    <w:rsid w:val="0001177F"/>
    <w:rsid w:val="000118E2"/>
    <w:rsid w:val="00012052"/>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DE6"/>
    <w:rsid w:val="00037174"/>
    <w:rsid w:val="000402B3"/>
    <w:rsid w:val="0004034D"/>
    <w:rsid w:val="00040709"/>
    <w:rsid w:val="00040C15"/>
    <w:rsid w:val="00040E9B"/>
    <w:rsid w:val="00041326"/>
    <w:rsid w:val="0004203D"/>
    <w:rsid w:val="00042069"/>
    <w:rsid w:val="000424D3"/>
    <w:rsid w:val="000451BB"/>
    <w:rsid w:val="000462E3"/>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5464"/>
    <w:rsid w:val="00087F57"/>
    <w:rsid w:val="0009203F"/>
    <w:rsid w:val="0009260B"/>
    <w:rsid w:val="000933DC"/>
    <w:rsid w:val="00095119"/>
    <w:rsid w:val="00095EF3"/>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264"/>
    <w:rsid w:val="00125A74"/>
    <w:rsid w:val="001274D5"/>
    <w:rsid w:val="00127C83"/>
    <w:rsid w:val="00130DAE"/>
    <w:rsid w:val="001326F4"/>
    <w:rsid w:val="001328E8"/>
    <w:rsid w:val="001352CE"/>
    <w:rsid w:val="00135A39"/>
    <w:rsid w:val="00140DEF"/>
    <w:rsid w:val="0014320D"/>
    <w:rsid w:val="0014667C"/>
    <w:rsid w:val="0015350F"/>
    <w:rsid w:val="0015449D"/>
    <w:rsid w:val="00156C6A"/>
    <w:rsid w:val="0016046D"/>
    <w:rsid w:val="0016082C"/>
    <w:rsid w:val="001619CD"/>
    <w:rsid w:val="001635E9"/>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1B4B"/>
    <w:rsid w:val="00201B69"/>
    <w:rsid w:val="002023D0"/>
    <w:rsid w:val="00202420"/>
    <w:rsid w:val="00206835"/>
    <w:rsid w:val="00206EDA"/>
    <w:rsid w:val="00207C5A"/>
    <w:rsid w:val="00212661"/>
    <w:rsid w:val="002169C0"/>
    <w:rsid w:val="002201E4"/>
    <w:rsid w:val="00220DF6"/>
    <w:rsid w:val="00223D79"/>
    <w:rsid w:val="002255EF"/>
    <w:rsid w:val="002266F3"/>
    <w:rsid w:val="0022731B"/>
    <w:rsid w:val="00230DE8"/>
    <w:rsid w:val="002331A8"/>
    <w:rsid w:val="002333A7"/>
    <w:rsid w:val="00234463"/>
    <w:rsid w:val="002357A3"/>
    <w:rsid w:val="00236849"/>
    <w:rsid w:val="00237843"/>
    <w:rsid w:val="00237B28"/>
    <w:rsid w:val="00240743"/>
    <w:rsid w:val="00240E20"/>
    <w:rsid w:val="00241BCE"/>
    <w:rsid w:val="00242368"/>
    <w:rsid w:val="00243C32"/>
    <w:rsid w:val="00243FC6"/>
    <w:rsid w:val="002455D7"/>
    <w:rsid w:val="00246A54"/>
    <w:rsid w:val="00246C04"/>
    <w:rsid w:val="002470C8"/>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5D0F"/>
    <w:rsid w:val="002961F6"/>
    <w:rsid w:val="00296326"/>
    <w:rsid w:val="002976BB"/>
    <w:rsid w:val="002A0C00"/>
    <w:rsid w:val="002A2040"/>
    <w:rsid w:val="002A3C43"/>
    <w:rsid w:val="002A43B2"/>
    <w:rsid w:val="002A6553"/>
    <w:rsid w:val="002B016F"/>
    <w:rsid w:val="002B0F16"/>
    <w:rsid w:val="002B6711"/>
    <w:rsid w:val="002C20A7"/>
    <w:rsid w:val="002C220C"/>
    <w:rsid w:val="002C3AF5"/>
    <w:rsid w:val="002C4AE2"/>
    <w:rsid w:val="002C51A7"/>
    <w:rsid w:val="002C64EB"/>
    <w:rsid w:val="002C7582"/>
    <w:rsid w:val="002D0C08"/>
    <w:rsid w:val="002D349C"/>
    <w:rsid w:val="002D4754"/>
    <w:rsid w:val="002D53EA"/>
    <w:rsid w:val="002E2188"/>
    <w:rsid w:val="002E324D"/>
    <w:rsid w:val="002E404D"/>
    <w:rsid w:val="002E5B12"/>
    <w:rsid w:val="002E6879"/>
    <w:rsid w:val="002E6B97"/>
    <w:rsid w:val="002F0D3C"/>
    <w:rsid w:val="002F166B"/>
    <w:rsid w:val="002F2CF8"/>
    <w:rsid w:val="002F7AFD"/>
    <w:rsid w:val="003001A4"/>
    <w:rsid w:val="0030038C"/>
    <w:rsid w:val="00305018"/>
    <w:rsid w:val="00306711"/>
    <w:rsid w:val="003079F6"/>
    <w:rsid w:val="00310EF5"/>
    <w:rsid w:val="003129E4"/>
    <w:rsid w:val="00313692"/>
    <w:rsid w:val="00314964"/>
    <w:rsid w:val="00315271"/>
    <w:rsid w:val="00316DA6"/>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C0592"/>
    <w:rsid w:val="003C170E"/>
    <w:rsid w:val="003C35A4"/>
    <w:rsid w:val="003C3C79"/>
    <w:rsid w:val="003C3F23"/>
    <w:rsid w:val="003C4278"/>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E2E"/>
    <w:rsid w:val="003F41C8"/>
    <w:rsid w:val="003F5934"/>
    <w:rsid w:val="003F5C52"/>
    <w:rsid w:val="003F60CE"/>
    <w:rsid w:val="00400640"/>
    <w:rsid w:val="004010C8"/>
    <w:rsid w:val="00401B06"/>
    <w:rsid w:val="00402FF6"/>
    <w:rsid w:val="0040475D"/>
    <w:rsid w:val="00405802"/>
    <w:rsid w:val="00411BEB"/>
    <w:rsid w:val="00411DCF"/>
    <w:rsid w:val="00411E4D"/>
    <w:rsid w:val="00413263"/>
    <w:rsid w:val="00413367"/>
    <w:rsid w:val="004143F4"/>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44D"/>
    <w:rsid w:val="00455059"/>
    <w:rsid w:val="00455902"/>
    <w:rsid w:val="0045632B"/>
    <w:rsid w:val="0045782A"/>
    <w:rsid w:val="004578B1"/>
    <w:rsid w:val="00460121"/>
    <w:rsid w:val="0046056C"/>
    <w:rsid w:val="00461D57"/>
    <w:rsid w:val="00462231"/>
    <w:rsid w:val="00462C4F"/>
    <w:rsid w:val="0046319F"/>
    <w:rsid w:val="00463E04"/>
    <w:rsid w:val="00465987"/>
    <w:rsid w:val="00466259"/>
    <w:rsid w:val="00470B66"/>
    <w:rsid w:val="004720FB"/>
    <w:rsid w:val="00472561"/>
    <w:rsid w:val="00472C4A"/>
    <w:rsid w:val="00472C64"/>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CB5"/>
    <w:rsid w:val="004B33B5"/>
    <w:rsid w:val="004B4CDE"/>
    <w:rsid w:val="004B4D2A"/>
    <w:rsid w:val="004B6689"/>
    <w:rsid w:val="004B772B"/>
    <w:rsid w:val="004C0C85"/>
    <w:rsid w:val="004C1698"/>
    <w:rsid w:val="004C1B0D"/>
    <w:rsid w:val="004C3BEA"/>
    <w:rsid w:val="004C44C5"/>
    <w:rsid w:val="004C46AD"/>
    <w:rsid w:val="004C5DDB"/>
    <w:rsid w:val="004C69B5"/>
    <w:rsid w:val="004C6B7F"/>
    <w:rsid w:val="004D03A0"/>
    <w:rsid w:val="004D04B1"/>
    <w:rsid w:val="004D18F0"/>
    <w:rsid w:val="004D36A1"/>
    <w:rsid w:val="004D5CF7"/>
    <w:rsid w:val="004D7474"/>
    <w:rsid w:val="004E018D"/>
    <w:rsid w:val="004E1A6F"/>
    <w:rsid w:val="004E2A8E"/>
    <w:rsid w:val="004E3B25"/>
    <w:rsid w:val="004E3E46"/>
    <w:rsid w:val="004E4442"/>
    <w:rsid w:val="004E4E2B"/>
    <w:rsid w:val="004E5E73"/>
    <w:rsid w:val="004F014D"/>
    <w:rsid w:val="004F03DD"/>
    <w:rsid w:val="004F0509"/>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432F"/>
    <w:rsid w:val="00534809"/>
    <w:rsid w:val="00535B9F"/>
    <w:rsid w:val="00537C1D"/>
    <w:rsid w:val="00540DFC"/>
    <w:rsid w:val="00542E72"/>
    <w:rsid w:val="00544310"/>
    <w:rsid w:val="00544F0F"/>
    <w:rsid w:val="0055140F"/>
    <w:rsid w:val="00551A23"/>
    <w:rsid w:val="005564EF"/>
    <w:rsid w:val="0055675B"/>
    <w:rsid w:val="00556ECE"/>
    <w:rsid w:val="00557FBC"/>
    <w:rsid w:val="00560CCA"/>
    <w:rsid w:val="005616CE"/>
    <w:rsid w:val="00561C67"/>
    <w:rsid w:val="005621A9"/>
    <w:rsid w:val="00562D6D"/>
    <w:rsid w:val="00563A69"/>
    <w:rsid w:val="005653CE"/>
    <w:rsid w:val="00565FBD"/>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908AD"/>
    <w:rsid w:val="005918E9"/>
    <w:rsid w:val="00592088"/>
    <w:rsid w:val="0059313B"/>
    <w:rsid w:val="00593D35"/>
    <w:rsid w:val="005970E7"/>
    <w:rsid w:val="005972BE"/>
    <w:rsid w:val="00597AE2"/>
    <w:rsid w:val="00597FF3"/>
    <w:rsid w:val="005A69CD"/>
    <w:rsid w:val="005A7426"/>
    <w:rsid w:val="005A7559"/>
    <w:rsid w:val="005A784D"/>
    <w:rsid w:val="005B132B"/>
    <w:rsid w:val="005B1C5F"/>
    <w:rsid w:val="005B268E"/>
    <w:rsid w:val="005B4545"/>
    <w:rsid w:val="005C15E4"/>
    <w:rsid w:val="005C1B60"/>
    <w:rsid w:val="005C1C4B"/>
    <w:rsid w:val="005C1D5D"/>
    <w:rsid w:val="005C31A9"/>
    <w:rsid w:val="005C4CDA"/>
    <w:rsid w:val="005C66C1"/>
    <w:rsid w:val="005C6C9E"/>
    <w:rsid w:val="005C7483"/>
    <w:rsid w:val="005C7B10"/>
    <w:rsid w:val="005D169B"/>
    <w:rsid w:val="005D369B"/>
    <w:rsid w:val="005D391F"/>
    <w:rsid w:val="005D3DAF"/>
    <w:rsid w:val="005D4EF0"/>
    <w:rsid w:val="005D6BF0"/>
    <w:rsid w:val="005E041B"/>
    <w:rsid w:val="005E0AC7"/>
    <w:rsid w:val="005E412E"/>
    <w:rsid w:val="005E41A5"/>
    <w:rsid w:val="005E440A"/>
    <w:rsid w:val="005F1350"/>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45D9"/>
    <w:rsid w:val="00640376"/>
    <w:rsid w:val="00640556"/>
    <w:rsid w:val="00642DEE"/>
    <w:rsid w:val="0064418F"/>
    <w:rsid w:val="0064440E"/>
    <w:rsid w:val="00644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8B9"/>
    <w:rsid w:val="00680C23"/>
    <w:rsid w:val="00681729"/>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543F"/>
    <w:rsid w:val="00697F9F"/>
    <w:rsid w:val="006A07DD"/>
    <w:rsid w:val="006A601E"/>
    <w:rsid w:val="006A6754"/>
    <w:rsid w:val="006A6F6A"/>
    <w:rsid w:val="006B2F2F"/>
    <w:rsid w:val="006B3A40"/>
    <w:rsid w:val="006B3C35"/>
    <w:rsid w:val="006B455C"/>
    <w:rsid w:val="006B6650"/>
    <w:rsid w:val="006B6C2A"/>
    <w:rsid w:val="006B6F65"/>
    <w:rsid w:val="006B77D1"/>
    <w:rsid w:val="006C0962"/>
    <w:rsid w:val="006C1869"/>
    <w:rsid w:val="006C2636"/>
    <w:rsid w:val="006C3085"/>
    <w:rsid w:val="006C4405"/>
    <w:rsid w:val="006C4F29"/>
    <w:rsid w:val="006D438F"/>
    <w:rsid w:val="006D59CB"/>
    <w:rsid w:val="006D7F0C"/>
    <w:rsid w:val="006E129D"/>
    <w:rsid w:val="006E203B"/>
    <w:rsid w:val="006E38C2"/>
    <w:rsid w:val="006E447D"/>
    <w:rsid w:val="006E4973"/>
    <w:rsid w:val="006E4D56"/>
    <w:rsid w:val="006E5714"/>
    <w:rsid w:val="006E6EA7"/>
    <w:rsid w:val="006E770D"/>
    <w:rsid w:val="006F0B36"/>
    <w:rsid w:val="006F1CA9"/>
    <w:rsid w:val="006F463E"/>
    <w:rsid w:val="006F4770"/>
    <w:rsid w:val="00700030"/>
    <w:rsid w:val="007007B8"/>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6D9"/>
    <w:rsid w:val="0073287C"/>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5976"/>
    <w:rsid w:val="007A17AE"/>
    <w:rsid w:val="007A23C7"/>
    <w:rsid w:val="007A2D41"/>
    <w:rsid w:val="007A452B"/>
    <w:rsid w:val="007A5E50"/>
    <w:rsid w:val="007B104A"/>
    <w:rsid w:val="007B1481"/>
    <w:rsid w:val="007B1B73"/>
    <w:rsid w:val="007B3138"/>
    <w:rsid w:val="007B3740"/>
    <w:rsid w:val="007B4852"/>
    <w:rsid w:val="007B50AC"/>
    <w:rsid w:val="007B5569"/>
    <w:rsid w:val="007B72E5"/>
    <w:rsid w:val="007B7CB6"/>
    <w:rsid w:val="007B7E11"/>
    <w:rsid w:val="007C0E8C"/>
    <w:rsid w:val="007C1667"/>
    <w:rsid w:val="007C6110"/>
    <w:rsid w:val="007C6CCF"/>
    <w:rsid w:val="007C7977"/>
    <w:rsid w:val="007C7C80"/>
    <w:rsid w:val="007D0D42"/>
    <w:rsid w:val="007D18B2"/>
    <w:rsid w:val="007D26DA"/>
    <w:rsid w:val="007D28F1"/>
    <w:rsid w:val="007D4A59"/>
    <w:rsid w:val="007D5B99"/>
    <w:rsid w:val="007D5D79"/>
    <w:rsid w:val="007D737D"/>
    <w:rsid w:val="007E0230"/>
    <w:rsid w:val="007E05B9"/>
    <w:rsid w:val="007E20AB"/>
    <w:rsid w:val="007E3DA5"/>
    <w:rsid w:val="007E4C52"/>
    <w:rsid w:val="007E535E"/>
    <w:rsid w:val="007E561E"/>
    <w:rsid w:val="007E7085"/>
    <w:rsid w:val="007E726B"/>
    <w:rsid w:val="007E7E23"/>
    <w:rsid w:val="007F28B8"/>
    <w:rsid w:val="007F5D7C"/>
    <w:rsid w:val="007F701D"/>
    <w:rsid w:val="007F7982"/>
    <w:rsid w:val="00800008"/>
    <w:rsid w:val="0080065E"/>
    <w:rsid w:val="008016C3"/>
    <w:rsid w:val="00801BD2"/>
    <w:rsid w:val="008067A3"/>
    <w:rsid w:val="00806848"/>
    <w:rsid w:val="00810848"/>
    <w:rsid w:val="00811E36"/>
    <w:rsid w:val="00812FA0"/>
    <w:rsid w:val="00813091"/>
    <w:rsid w:val="0081467A"/>
    <w:rsid w:val="00815FD4"/>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11D8"/>
    <w:rsid w:val="00845045"/>
    <w:rsid w:val="00846FF8"/>
    <w:rsid w:val="00847A42"/>
    <w:rsid w:val="00847CDD"/>
    <w:rsid w:val="008517E9"/>
    <w:rsid w:val="008518CE"/>
    <w:rsid w:val="008521DD"/>
    <w:rsid w:val="00852D4C"/>
    <w:rsid w:val="0085312F"/>
    <w:rsid w:val="008534A5"/>
    <w:rsid w:val="008535E4"/>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254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65B"/>
    <w:rsid w:val="008C5A4A"/>
    <w:rsid w:val="008C6894"/>
    <w:rsid w:val="008D1CEE"/>
    <w:rsid w:val="008D20E8"/>
    <w:rsid w:val="008D4F9D"/>
    <w:rsid w:val="008D56E2"/>
    <w:rsid w:val="008D57D4"/>
    <w:rsid w:val="008D7B70"/>
    <w:rsid w:val="008E00B9"/>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9BB"/>
    <w:rsid w:val="008F6430"/>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149C"/>
    <w:rsid w:val="00963B18"/>
    <w:rsid w:val="00963D73"/>
    <w:rsid w:val="00964BB2"/>
    <w:rsid w:val="00965A1D"/>
    <w:rsid w:val="00965E82"/>
    <w:rsid w:val="00972DC9"/>
    <w:rsid w:val="00977AA4"/>
    <w:rsid w:val="00981ACB"/>
    <w:rsid w:val="00983066"/>
    <w:rsid w:val="0098375A"/>
    <w:rsid w:val="0098426B"/>
    <w:rsid w:val="009873B9"/>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5B56"/>
    <w:rsid w:val="00A463D8"/>
    <w:rsid w:val="00A47696"/>
    <w:rsid w:val="00A505FC"/>
    <w:rsid w:val="00A51DA8"/>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2E67"/>
    <w:rsid w:val="00A83249"/>
    <w:rsid w:val="00A838EF"/>
    <w:rsid w:val="00A840FA"/>
    <w:rsid w:val="00A8675F"/>
    <w:rsid w:val="00A87F5E"/>
    <w:rsid w:val="00A90EEE"/>
    <w:rsid w:val="00AA24A8"/>
    <w:rsid w:val="00AA4181"/>
    <w:rsid w:val="00AA491D"/>
    <w:rsid w:val="00AA7FDF"/>
    <w:rsid w:val="00AB013B"/>
    <w:rsid w:val="00AB0882"/>
    <w:rsid w:val="00AB30C6"/>
    <w:rsid w:val="00AB3B72"/>
    <w:rsid w:val="00AB43BC"/>
    <w:rsid w:val="00AB4FF6"/>
    <w:rsid w:val="00AB729B"/>
    <w:rsid w:val="00AB7326"/>
    <w:rsid w:val="00AB7BEF"/>
    <w:rsid w:val="00AC010F"/>
    <w:rsid w:val="00AC0555"/>
    <w:rsid w:val="00AC09B5"/>
    <w:rsid w:val="00AC160E"/>
    <w:rsid w:val="00AC180E"/>
    <w:rsid w:val="00AC22CE"/>
    <w:rsid w:val="00AC348B"/>
    <w:rsid w:val="00AC42B5"/>
    <w:rsid w:val="00AC5381"/>
    <w:rsid w:val="00AC76C9"/>
    <w:rsid w:val="00AC7D29"/>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4A81"/>
    <w:rsid w:val="00B85AFC"/>
    <w:rsid w:val="00B860C0"/>
    <w:rsid w:val="00B86541"/>
    <w:rsid w:val="00B86FF4"/>
    <w:rsid w:val="00B877CC"/>
    <w:rsid w:val="00B92235"/>
    <w:rsid w:val="00B93562"/>
    <w:rsid w:val="00B942D5"/>
    <w:rsid w:val="00B946AA"/>
    <w:rsid w:val="00B95706"/>
    <w:rsid w:val="00B968D8"/>
    <w:rsid w:val="00B96A54"/>
    <w:rsid w:val="00B9712E"/>
    <w:rsid w:val="00B973C2"/>
    <w:rsid w:val="00BA08A1"/>
    <w:rsid w:val="00BA0E44"/>
    <w:rsid w:val="00BA3B76"/>
    <w:rsid w:val="00BA4D70"/>
    <w:rsid w:val="00BA4E8F"/>
    <w:rsid w:val="00BA5C49"/>
    <w:rsid w:val="00BB0230"/>
    <w:rsid w:val="00BB2368"/>
    <w:rsid w:val="00BB43D1"/>
    <w:rsid w:val="00BB5571"/>
    <w:rsid w:val="00BB6082"/>
    <w:rsid w:val="00BB6A69"/>
    <w:rsid w:val="00BB70EF"/>
    <w:rsid w:val="00BB7263"/>
    <w:rsid w:val="00BC018F"/>
    <w:rsid w:val="00BC061C"/>
    <w:rsid w:val="00BC0C77"/>
    <w:rsid w:val="00BC17A4"/>
    <w:rsid w:val="00BC329C"/>
    <w:rsid w:val="00BC624D"/>
    <w:rsid w:val="00BC7000"/>
    <w:rsid w:val="00BC7B61"/>
    <w:rsid w:val="00BC7C8D"/>
    <w:rsid w:val="00BD18FB"/>
    <w:rsid w:val="00BD1FEF"/>
    <w:rsid w:val="00BD56C4"/>
    <w:rsid w:val="00BD5BC7"/>
    <w:rsid w:val="00BD639D"/>
    <w:rsid w:val="00BD6722"/>
    <w:rsid w:val="00BD69AF"/>
    <w:rsid w:val="00BD7DD3"/>
    <w:rsid w:val="00BE318E"/>
    <w:rsid w:val="00BE7DF8"/>
    <w:rsid w:val="00BF0414"/>
    <w:rsid w:val="00BF2BDC"/>
    <w:rsid w:val="00BF3127"/>
    <w:rsid w:val="00BF3DAE"/>
    <w:rsid w:val="00BF5124"/>
    <w:rsid w:val="00BF5515"/>
    <w:rsid w:val="00BF5916"/>
    <w:rsid w:val="00BF5AC2"/>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487B"/>
    <w:rsid w:val="00C25CDC"/>
    <w:rsid w:val="00C2612C"/>
    <w:rsid w:val="00C31001"/>
    <w:rsid w:val="00C31BBE"/>
    <w:rsid w:val="00C3554B"/>
    <w:rsid w:val="00C403A1"/>
    <w:rsid w:val="00C40448"/>
    <w:rsid w:val="00C40B63"/>
    <w:rsid w:val="00C40B7C"/>
    <w:rsid w:val="00C411B8"/>
    <w:rsid w:val="00C4505C"/>
    <w:rsid w:val="00C46DA3"/>
    <w:rsid w:val="00C4775B"/>
    <w:rsid w:val="00C50E27"/>
    <w:rsid w:val="00C51168"/>
    <w:rsid w:val="00C51A46"/>
    <w:rsid w:val="00C53416"/>
    <w:rsid w:val="00C5369D"/>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5D0F"/>
    <w:rsid w:val="00C976B2"/>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31A9"/>
    <w:rsid w:val="00CC5483"/>
    <w:rsid w:val="00CC5F2E"/>
    <w:rsid w:val="00CC7A35"/>
    <w:rsid w:val="00CD0982"/>
    <w:rsid w:val="00CD1CD7"/>
    <w:rsid w:val="00CD1D9F"/>
    <w:rsid w:val="00CD20CB"/>
    <w:rsid w:val="00CD2975"/>
    <w:rsid w:val="00CD3643"/>
    <w:rsid w:val="00CD3762"/>
    <w:rsid w:val="00CD6227"/>
    <w:rsid w:val="00CD6512"/>
    <w:rsid w:val="00CD7717"/>
    <w:rsid w:val="00CE0960"/>
    <w:rsid w:val="00CE0CF7"/>
    <w:rsid w:val="00CE24C8"/>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279D3"/>
    <w:rsid w:val="00D31F35"/>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5FF2"/>
    <w:rsid w:val="00D57A61"/>
    <w:rsid w:val="00D6119F"/>
    <w:rsid w:val="00D62DC7"/>
    <w:rsid w:val="00D6382C"/>
    <w:rsid w:val="00D66032"/>
    <w:rsid w:val="00D673EF"/>
    <w:rsid w:val="00D70413"/>
    <w:rsid w:val="00D71EFE"/>
    <w:rsid w:val="00D7330A"/>
    <w:rsid w:val="00D748C2"/>
    <w:rsid w:val="00D75268"/>
    <w:rsid w:val="00D7530D"/>
    <w:rsid w:val="00D763C1"/>
    <w:rsid w:val="00D76C50"/>
    <w:rsid w:val="00D777D9"/>
    <w:rsid w:val="00D77A53"/>
    <w:rsid w:val="00D8185A"/>
    <w:rsid w:val="00D81F5C"/>
    <w:rsid w:val="00D82881"/>
    <w:rsid w:val="00D837BF"/>
    <w:rsid w:val="00D86082"/>
    <w:rsid w:val="00D87076"/>
    <w:rsid w:val="00D91B4C"/>
    <w:rsid w:val="00D92D28"/>
    <w:rsid w:val="00D9522E"/>
    <w:rsid w:val="00D96E4C"/>
    <w:rsid w:val="00D9706D"/>
    <w:rsid w:val="00D976D6"/>
    <w:rsid w:val="00DA1774"/>
    <w:rsid w:val="00DA2944"/>
    <w:rsid w:val="00DA3947"/>
    <w:rsid w:val="00DA4532"/>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3A9C"/>
    <w:rsid w:val="00E068F4"/>
    <w:rsid w:val="00E0759D"/>
    <w:rsid w:val="00E11586"/>
    <w:rsid w:val="00E14F08"/>
    <w:rsid w:val="00E15CD2"/>
    <w:rsid w:val="00E15ECB"/>
    <w:rsid w:val="00E1780F"/>
    <w:rsid w:val="00E20992"/>
    <w:rsid w:val="00E228D7"/>
    <w:rsid w:val="00E22B1B"/>
    <w:rsid w:val="00E23C56"/>
    <w:rsid w:val="00E24359"/>
    <w:rsid w:val="00E250A6"/>
    <w:rsid w:val="00E2621F"/>
    <w:rsid w:val="00E26B5F"/>
    <w:rsid w:val="00E3160D"/>
    <w:rsid w:val="00E4075C"/>
    <w:rsid w:val="00E40A6E"/>
    <w:rsid w:val="00E40CED"/>
    <w:rsid w:val="00E40DEB"/>
    <w:rsid w:val="00E41881"/>
    <w:rsid w:val="00E42E1F"/>
    <w:rsid w:val="00E44740"/>
    <w:rsid w:val="00E44C5D"/>
    <w:rsid w:val="00E44E26"/>
    <w:rsid w:val="00E454EA"/>
    <w:rsid w:val="00E45F2C"/>
    <w:rsid w:val="00E46C61"/>
    <w:rsid w:val="00E46CA4"/>
    <w:rsid w:val="00E4705C"/>
    <w:rsid w:val="00E4710E"/>
    <w:rsid w:val="00E51116"/>
    <w:rsid w:val="00E524CD"/>
    <w:rsid w:val="00E52CB1"/>
    <w:rsid w:val="00E550A7"/>
    <w:rsid w:val="00E55771"/>
    <w:rsid w:val="00E5640B"/>
    <w:rsid w:val="00E56EAB"/>
    <w:rsid w:val="00E57B36"/>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8A0"/>
    <w:rsid w:val="00EA33C1"/>
    <w:rsid w:val="00EA39E1"/>
    <w:rsid w:val="00EA3A46"/>
    <w:rsid w:val="00EA7499"/>
    <w:rsid w:val="00EB0608"/>
    <w:rsid w:val="00EB0621"/>
    <w:rsid w:val="00EB1DEF"/>
    <w:rsid w:val="00EB39D9"/>
    <w:rsid w:val="00EB45AA"/>
    <w:rsid w:val="00EB6540"/>
    <w:rsid w:val="00EB6940"/>
    <w:rsid w:val="00EB6BE6"/>
    <w:rsid w:val="00EC0587"/>
    <w:rsid w:val="00EC0711"/>
    <w:rsid w:val="00EC0798"/>
    <w:rsid w:val="00EC1198"/>
    <w:rsid w:val="00EC1318"/>
    <w:rsid w:val="00EC1520"/>
    <w:rsid w:val="00EC1857"/>
    <w:rsid w:val="00EC7D89"/>
    <w:rsid w:val="00EC7EEC"/>
    <w:rsid w:val="00ED0377"/>
    <w:rsid w:val="00ED181F"/>
    <w:rsid w:val="00ED1831"/>
    <w:rsid w:val="00ED23A0"/>
    <w:rsid w:val="00ED36FC"/>
    <w:rsid w:val="00ED37EB"/>
    <w:rsid w:val="00ED391D"/>
    <w:rsid w:val="00ED3976"/>
    <w:rsid w:val="00ED50CF"/>
    <w:rsid w:val="00ED5374"/>
    <w:rsid w:val="00ED5994"/>
    <w:rsid w:val="00EE0A9A"/>
    <w:rsid w:val="00EE412A"/>
    <w:rsid w:val="00EE6A77"/>
    <w:rsid w:val="00EE75FE"/>
    <w:rsid w:val="00EE7E62"/>
    <w:rsid w:val="00EF165A"/>
    <w:rsid w:val="00EF3AC6"/>
    <w:rsid w:val="00EF68C5"/>
    <w:rsid w:val="00F02293"/>
    <w:rsid w:val="00F0450F"/>
    <w:rsid w:val="00F07361"/>
    <w:rsid w:val="00F07DC1"/>
    <w:rsid w:val="00F12615"/>
    <w:rsid w:val="00F14713"/>
    <w:rsid w:val="00F163E8"/>
    <w:rsid w:val="00F17B92"/>
    <w:rsid w:val="00F209E9"/>
    <w:rsid w:val="00F21E78"/>
    <w:rsid w:val="00F22AFA"/>
    <w:rsid w:val="00F241CD"/>
    <w:rsid w:val="00F2519F"/>
    <w:rsid w:val="00F27AC8"/>
    <w:rsid w:val="00F32AE4"/>
    <w:rsid w:val="00F3346F"/>
    <w:rsid w:val="00F33AC6"/>
    <w:rsid w:val="00F34682"/>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75D5"/>
    <w:rsid w:val="00FA61B0"/>
    <w:rsid w:val="00FA6D88"/>
    <w:rsid w:val="00FA7639"/>
    <w:rsid w:val="00FB0CAA"/>
    <w:rsid w:val="00FB4320"/>
    <w:rsid w:val="00FB478D"/>
    <w:rsid w:val="00FB7004"/>
    <w:rsid w:val="00FB7C50"/>
    <w:rsid w:val="00FB7E88"/>
    <w:rsid w:val="00FC3F44"/>
    <w:rsid w:val="00FC48D2"/>
    <w:rsid w:val="00FC6696"/>
    <w:rsid w:val="00FC693F"/>
    <w:rsid w:val="00FC7952"/>
    <w:rsid w:val="00FC7FB6"/>
    <w:rsid w:val="00FD08E9"/>
    <w:rsid w:val="00FD2A15"/>
    <w:rsid w:val="00FD2D0E"/>
    <w:rsid w:val="00FD2E02"/>
    <w:rsid w:val="00FD4016"/>
    <w:rsid w:val="00FD4096"/>
    <w:rsid w:val="00FD5D67"/>
    <w:rsid w:val="00FD6530"/>
    <w:rsid w:val="00FD6736"/>
    <w:rsid w:val="00FD67B7"/>
    <w:rsid w:val="00FD6E64"/>
    <w:rsid w:val="00FD7C84"/>
    <w:rsid w:val="00FD7D8C"/>
    <w:rsid w:val="00FE0583"/>
    <w:rsid w:val="00FE379A"/>
    <w:rsid w:val="00FE601F"/>
    <w:rsid w:val="00FE606D"/>
    <w:rsid w:val="00FE7E35"/>
    <w:rsid w:val="00FE7E58"/>
    <w:rsid w:val="00FF07B6"/>
    <w:rsid w:val="00FF1F46"/>
    <w:rsid w:val="00FF384E"/>
    <w:rsid w:val="00FF48F1"/>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8411D8"/>
    <w:pPr>
      <w:numPr>
        <w:numId w:val="31"/>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411D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styleId="UnresolvedMention">
    <w:name w:val="Unresolved Mention"/>
    <w:basedOn w:val="DefaultParagraphFont"/>
    <w:uiPriority w:val="99"/>
    <w:semiHidden/>
    <w:unhideWhenUsed/>
    <w:rsid w:val="003A08C2"/>
    <w:rPr>
      <w:color w:val="605E5C"/>
      <w:shd w:val="clear" w:color="auto" w:fill="E1DFDD"/>
    </w:rPr>
  </w:style>
  <w:style w:type="paragraph" w:customStyle="1" w:styleId="KopfzeilerechteSpalte">
    <w:name w:val="Kopfzeile rechte Spalte"/>
    <w:basedOn w:val="Header"/>
    <w:rsid w:val="00FC693F"/>
    <w:pPr>
      <w:keepLines/>
      <w:tabs>
        <w:tab w:val="clear" w:pos="4513"/>
        <w:tab w:val="clear" w:pos="9026"/>
        <w:tab w:val="right" w:pos="1560"/>
        <w:tab w:val="left" w:pos="1843"/>
      </w:tabs>
      <w:spacing w:before="120" w:after="120" w:line="300" w:lineRule="atLeast"/>
      <w:jc w:val="both"/>
    </w:pPr>
    <w:rPr>
      <w:rFonts w:ascii="Arial" w:eastAsia="Times New Roman" w:hAnsi="Arial" w:cs="Arial"/>
      <w:b/>
      <w:bCs/>
      <w:sz w:val="20"/>
      <w:szCs w:val="20"/>
      <w:lang w:eastAsia="zh-CN"/>
    </w:rPr>
  </w:style>
  <w:style w:type="character" w:customStyle="1" w:styleId="PolicyBulletsChar">
    <w:name w:val="Policy Bullets Char"/>
    <w:basedOn w:val="DefaultParagraphFont"/>
    <w:link w:val="PolicyBullets"/>
    <w:locked/>
    <w:rsid w:val="00A87F5E"/>
  </w:style>
  <w:style w:type="character" w:customStyle="1" w:styleId="InternetLink">
    <w:name w:val="Internet Link"/>
    <w:uiPriority w:val="99"/>
    <w:unhideWhenUsed/>
    <w:rsid w:val="0069543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CEFFC-CA00-413C-8584-28F202A3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9</TotalTime>
  <Pages>8</Pages>
  <Words>1731</Words>
  <Characters>9869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Amy Harrison</cp:lastModifiedBy>
  <cp:revision>2</cp:revision>
  <dcterms:created xsi:type="dcterms:W3CDTF">2023-03-22T23:06:00Z</dcterms:created>
  <dcterms:modified xsi:type="dcterms:W3CDTF">2023-03-22T23:06:00Z</dcterms:modified>
</cp:coreProperties>
</file>